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D476E" w:rsidP="00260E2E" w:rsidRDefault="008D476E" w14:paraId="020D631B" w14:textId="77777777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:rsidR="008D476E" w:rsidP="23937028" w:rsidRDefault="008D476E" w14:paraId="459325BD" w14:textId="05DBFFB5">
      <w:pPr>
        <w:pStyle w:val="Normal"/>
        <w:jc w:val="center"/>
        <w:rPr>
          <w:rFonts w:ascii="Arial" w:hAnsi="Arial" w:cs="Arial"/>
          <w:b w:val="1"/>
          <w:bCs w:val="1"/>
          <w:color w:val="3660AA" w:themeColor="text2"/>
          <w:sz w:val="72"/>
          <w:szCs w:val="72"/>
        </w:rPr>
      </w:pPr>
      <w:r w:rsidR="348C76FF">
        <w:drawing>
          <wp:inline wp14:editId="5FF381A5" wp14:anchorId="0F13F68C">
            <wp:extent cx="2393950" cy="2416810"/>
            <wp:effectExtent l="0" t="0" r="0" b="0"/>
            <wp:docPr id="1033057268" name="Picture 51" descr="Ashley Hill Multi Academy Trust Logo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1" name="Picture 51" descr="Ashley Hill Multi Academy Trust Logo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23937028" w:rsidP="23937028" w:rsidRDefault="23937028" w14:paraId="2AEC3822" w14:textId="753D3932">
      <w:pPr>
        <w:pStyle w:val="Normal"/>
        <w:jc w:val="center"/>
        <w:rPr>
          <w:rFonts w:ascii="Arial" w:hAnsi="Arial" w:cs="Arial"/>
          <w:b w:val="1"/>
          <w:bCs w:val="1"/>
          <w:color w:val="3660AA" w:themeColor="accent1" w:themeTint="FF" w:themeShade="FF"/>
          <w:sz w:val="72"/>
          <w:szCs w:val="72"/>
        </w:rPr>
      </w:pPr>
    </w:p>
    <w:p w:rsidR="23937028" w:rsidP="23937028" w:rsidRDefault="23937028" w14:paraId="08E02B3F" w14:textId="6F2CCBC6">
      <w:pPr>
        <w:jc w:val="center"/>
        <w:rPr>
          <w:rFonts w:ascii="Arial" w:hAnsi="Arial" w:cs="Arial"/>
          <w:b w:val="1"/>
          <w:bCs w:val="1"/>
          <w:color w:val="3660AA" w:themeColor="accent1" w:themeTint="FF" w:themeShade="FF"/>
          <w:sz w:val="72"/>
          <w:szCs w:val="72"/>
        </w:rPr>
      </w:pPr>
    </w:p>
    <w:p w:rsidRPr="008D476E" w:rsidR="008D476E" w:rsidP="00260E2E" w:rsidRDefault="008D476E" w14:paraId="391B988E" w14:textId="77777777">
      <w:pPr>
        <w:jc w:val="center"/>
        <w:rPr>
          <w:rFonts w:ascii="Arial" w:hAnsi="Arial" w:cs="Arial"/>
          <w:b w:val="1"/>
          <w:bCs w:val="1"/>
          <w:color w:val="3660AA" w:themeColor="text2"/>
          <w:sz w:val="72"/>
          <w:szCs w:val="72"/>
        </w:rPr>
      </w:pPr>
      <w:r w:rsidRPr="008D476E" w:rsidR="00260E2E">
        <w:rPr>
          <w:rFonts w:ascii="Arial" w:hAnsi="Arial" w:cs="Arial"/>
          <w:b w:val="1"/>
          <w:bCs w:val="1"/>
          <w:color w:val="3660AA" w:themeColor="text2"/>
          <w:sz w:val="72"/>
          <w:szCs w:val="72"/>
        </w:rPr>
        <w:t>Weekly Spelling</w:t>
      </w:r>
      <w:r w:rsidRPr="008D476E" w:rsidR="007D5071">
        <w:rPr>
          <w:rFonts w:ascii="Arial" w:hAnsi="Arial" w:cs="Arial"/>
          <w:b w:val="1"/>
          <w:bCs w:val="1"/>
          <w:color w:val="3660AA" w:themeColor="text2"/>
          <w:sz w:val="72"/>
          <w:szCs w:val="72"/>
        </w:rPr>
        <w:t xml:space="preserve"> </w:t>
      </w:r>
    </w:p>
    <w:p w:rsidRPr="008D476E" w:rsidR="00FB66EE" w:rsidP="00260E2E" w:rsidRDefault="007D5071" w14:paraId="72B851B4" w14:textId="77777777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>Homework</w:t>
      </w:r>
    </w:p>
    <w:p w:rsidRPr="008D476E" w:rsidR="00260E2E" w:rsidRDefault="00260E2E" w14:paraId="24236998" w14:textId="77777777">
      <w:pPr>
        <w:rPr>
          <w:rFonts w:ascii="Arial" w:hAnsi="Arial" w:cs="Arial"/>
        </w:rPr>
      </w:pPr>
    </w:p>
    <w:p w:rsidR="008D476E" w:rsidP="23937028" w:rsidRDefault="008D476E" w14:paraId="1FAC5BE7" w14:textId="1D9B5399">
      <w:pPr>
        <w:jc w:val="center"/>
        <w:rPr>
          <w:rFonts w:ascii="Arial" w:hAnsi="Arial" w:cs="Arial"/>
          <w:color w:val="3660AA" w:themeColor="accent1" w:themeTint="FF" w:themeShade="FF"/>
          <w:sz w:val="44"/>
          <w:szCs w:val="44"/>
        </w:rPr>
      </w:pPr>
      <w:r w:rsidRPr="23937028" w:rsidR="008D476E">
        <w:rPr>
          <w:rFonts w:ascii="Arial" w:hAnsi="Arial" w:cs="Arial"/>
          <w:color w:val="3660AA" w:themeColor="accent1" w:themeTint="FF" w:themeShade="FF"/>
          <w:sz w:val="44"/>
          <w:szCs w:val="44"/>
        </w:rPr>
        <w:t xml:space="preserve">Year </w:t>
      </w:r>
      <w:r w:rsidRPr="23937028" w:rsidR="00E34384">
        <w:rPr>
          <w:rFonts w:ascii="Arial" w:hAnsi="Arial" w:cs="Arial"/>
          <w:color w:val="3660AA" w:themeColor="accent1" w:themeTint="FF" w:themeShade="FF"/>
          <w:sz w:val="44"/>
          <w:szCs w:val="44"/>
        </w:rPr>
        <w:t>5</w:t>
      </w:r>
      <w:r w:rsidRPr="23937028" w:rsidR="008D476E">
        <w:rPr>
          <w:rFonts w:ascii="Arial" w:hAnsi="Arial" w:cs="Arial"/>
          <w:color w:val="3660AA" w:themeColor="accent1" w:themeTint="FF" w:themeShade="FF"/>
          <w:sz w:val="44"/>
          <w:szCs w:val="44"/>
        </w:rPr>
        <w:t xml:space="preserve"> </w:t>
      </w:r>
      <w:r w:rsidRPr="23937028" w:rsidR="008D476E">
        <w:rPr>
          <w:rFonts w:ascii="Arial" w:hAnsi="Arial" w:cs="Arial"/>
          <w:color w:val="3660AA" w:themeColor="accent1" w:themeTint="FF" w:themeShade="FF"/>
          <w:sz w:val="44"/>
          <w:szCs w:val="44"/>
        </w:rPr>
        <w:t>/</w:t>
      </w:r>
      <w:r w:rsidRPr="23937028" w:rsidR="008D476E">
        <w:rPr>
          <w:rFonts w:ascii="Arial" w:hAnsi="Arial" w:cs="Arial"/>
          <w:color w:val="3660AA" w:themeColor="accent1" w:themeTint="FF" w:themeShade="FF"/>
          <w:sz w:val="44"/>
          <w:szCs w:val="44"/>
        </w:rPr>
        <w:t xml:space="preserve"> </w:t>
      </w:r>
      <w:r w:rsidRPr="23937028" w:rsidR="008D476E">
        <w:rPr>
          <w:rFonts w:ascii="Arial" w:hAnsi="Arial" w:cs="Arial"/>
          <w:color w:val="3660AA" w:themeColor="accent1" w:themeTint="FF" w:themeShade="FF"/>
          <w:sz w:val="44"/>
          <w:szCs w:val="44"/>
        </w:rPr>
        <w:t xml:space="preserve">Year </w:t>
      </w:r>
      <w:r w:rsidRPr="23937028" w:rsidR="66433BC8">
        <w:rPr>
          <w:rFonts w:ascii="Arial" w:hAnsi="Arial" w:cs="Arial"/>
          <w:color w:val="3660AA" w:themeColor="accent1" w:themeTint="FF" w:themeShade="FF"/>
          <w:sz w:val="44"/>
          <w:szCs w:val="44"/>
        </w:rPr>
        <w:t>6</w:t>
      </w:r>
    </w:p>
    <w:p w:rsidR="008D476E" w:rsidP="008D476E" w:rsidRDefault="008D476E" w14:paraId="324E7D04" w14:textId="77777777">
      <w:pPr>
        <w:rPr>
          <w:rFonts w:ascii="Arial" w:hAnsi="Arial" w:cs="Arial"/>
          <w:sz w:val="32"/>
          <w:szCs w:val="32"/>
        </w:rPr>
      </w:pPr>
    </w:p>
    <w:p w:rsidRPr="008D476E" w:rsidR="00260E2E" w:rsidP="23937028" w:rsidRDefault="00260E2E" w14:paraId="2822B308" w14:textId="713C7EFE">
      <w:pPr>
        <w:pStyle w:val="LargeText"/>
        <w:jc w:val="center"/>
      </w:pPr>
      <w:r w:rsidR="00260E2E">
        <w:rPr/>
        <w:t>Name: ___________________</w:t>
      </w:r>
    </w:p>
    <w:p w:rsidRPr="008D476E" w:rsidR="00260E2E" w:rsidRDefault="00260E2E" w14:paraId="563B031C" w14:textId="77777777">
      <w:pPr>
        <w:rPr>
          <w:rFonts w:ascii="Arial" w:hAnsi="Arial" w:cs="Arial"/>
          <w:color w:val="3660AA" w:themeColor="text2"/>
          <w:sz w:val="36"/>
          <w:szCs w:val="36"/>
        </w:rPr>
      </w:pPr>
    </w:p>
    <w:p w:rsidR="00260E2E" w:rsidRDefault="00260E2E" w14:paraId="30F334C5" w14:textId="77777777">
      <w:pPr>
        <w:rPr>
          <w:rFonts w:ascii="Arial" w:hAnsi="Arial" w:cs="Arial"/>
        </w:rPr>
      </w:pPr>
    </w:p>
    <w:p w:rsidRPr="008D476E" w:rsidR="008D476E" w:rsidRDefault="008D476E" w14:paraId="7D3C3D1C" w14:textId="77777777">
      <w:pPr>
        <w:rPr>
          <w:rFonts w:ascii="Arial" w:hAnsi="Arial" w:cs="Arial"/>
          <w:sz w:val="28"/>
          <w:szCs w:val="28"/>
        </w:rPr>
      </w:pPr>
    </w:p>
    <w:p w:rsidRPr="008D476E" w:rsidR="00260E2E" w:rsidP="008D476E" w:rsidRDefault="00260E2E" w14:paraId="0B014952" w14:textId="77777777">
      <w:pPr>
        <w:pStyle w:val="NormalWeb"/>
        <w:spacing w:before="240" w:beforeAutospacing="0" w:after="0" w:afterAutospacing="0"/>
        <w:jc w:val="center"/>
        <w:textAlignment w:val="top"/>
        <w:rPr>
          <w:rFonts w:ascii="Arial" w:hAnsi="Arial" w:cs="Arial"/>
          <w:i/>
          <w:iCs/>
          <w:color w:val="636363"/>
          <w:sz w:val="24"/>
          <w:szCs w:val="24"/>
        </w:rPr>
      </w:pPr>
      <w:r w:rsidRPr="008D476E">
        <w:rPr>
          <w:rStyle w:val="Emphasis"/>
          <w:rFonts w:ascii="Arial" w:hAnsi="Arial" w:cs="Arial" w:eastAsiaTheme="minorEastAsia"/>
          <w:b/>
          <w:bCs/>
          <w:i w:val="0"/>
          <w:iCs w:val="0"/>
          <w:color w:val="000000"/>
          <w:sz w:val="24"/>
          <w:szCs w:val="24"/>
          <w:bdr w:val="none" w:color="auto" w:sz="0" w:space="0" w:frame="1"/>
        </w:rPr>
        <w:t>Encourage one another and build each other up</w:t>
      </w:r>
    </w:p>
    <w:p w:rsidRPr="008D476E" w:rsidR="00260E2E" w:rsidP="23937028" w:rsidRDefault="00260E2E" w14:paraId="4B6682B7" w14:textId="77777777">
      <w:pPr>
        <w:pStyle w:val="NormalWeb"/>
        <w:spacing w:before="240" w:beforeAutospacing="off" w:after="0" w:afterAutospacing="off"/>
        <w:jc w:val="center"/>
        <w:textAlignment w:val="top"/>
      </w:pPr>
      <w:r w:rsidRPr="23937028" w:rsidR="00260E2E">
        <w:rPr>
          <w:rStyle w:val="Emphasis"/>
          <w:rFonts w:ascii="Arial" w:hAnsi="Arial" w:eastAsia="等线" w:cs="Arial" w:eastAsiaTheme="minorEastAsia"/>
          <w:i w:val="0"/>
          <w:iCs w:val="0"/>
          <w:color w:val="000000"/>
          <w:sz w:val="24"/>
          <w:szCs w:val="24"/>
          <w:bdr w:val="none" w:color="auto" w:sz="0" w:space="0" w:frame="1"/>
        </w:rPr>
        <w:t>1Thessa</w:t>
      </w:r>
      <w:r w:rsidRPr="23937028" w:rsidR="00260E2E">
        <w:rPr>
          <w:rStyle w:val="Emphasis"/>
          <w:rFonts w:ascii="Arial" w:hAnsi="Arial" w:cs="Arial"/>
          <w:i w:val="0"/>
          <w:iCs w:val="0"/>
          <w:color w:val="000000"/>
          <w:sz w:val="24"/>
          <w:szCs w:val="24"/>
          <w:bdr w:val="none" w:color="auto" w:sz="0" w:space="0" w:frame="1"/>
        </w:rPr>
        <w:t>l</w:t>
      </w:r>
      <w:r w:rsidRPr="23937028" w:rsidR="00260E2E">
        <w:rPr>
          <w:rStyle w:val="Emphasis"/>
          <w:rFonts w:ascii="Arial" w:hAnsi="Arial" w:eastAsia="等线" w:cs="Arial" w:eastAsiaTheme="minorEastAsia"/>
          <w:i w:val="0"/>
          <w:iCs w:val="0"/>
          <w:color w:val="000000"/>
          <w:sz w:val="24"/>
          <w:szCs w:val="24"/>
          <w:bdr w:val="none" w:color="auto" w:sz="0" w:space="0" w:frame="1"/>
        </w:rPr>
        <w:t>onians 5:11</w:t>
      </w:r>
    </w:p>
    <w:p w:rsidR="23937028" w:rsidP="23937028" w:rsidRDefault="23937028" w14:paraId="785F6DB6" w14:textId="3ED915CF">
      <w:pPr>
        <w:pStyle w:val="NormalWeb"/>
        <w:spacing w:before="240" w:beforeAutospacing="off" w:after="0" w:afterAutospacing="off"/>
        <w:jc w:val="center"/>
        <w:rPr>
          <w:rStyle w:val="Emphasis"/>
          <w:rFonts w:ascii="Arial" w:hAnsi="Arial" w:eastAsia="等线" w:cs="Arial" w:eastAsiaTheme="minorEastAsia"/>
          <w:i w:val="0"/>
          <w:iCs w:val="0"/>
          <w:color w:val="000000" w:themeColor="text1" w:themeTint="FF" w:themeShade="FF"/>
          <w:sz w:val="24"/>
          <w:szCs w:val="24"/>
        </w:rPr>
      </w:pPr>
    </w:p>
    <w:p w:rsidR="23937028" w:rsidP="23937028" w:rsidRDefault="23937028" w14:paraId="7E09B680" w14:textId="1770C816">
      <w:pPr>
        <w:pStyle w:val="NormalWeb"/>
        <w:spacing w:before="240" w:beforeAutospacing="off" w:after="0" w:afterAutospacing="off"/>
        <w:jc w:val="center"/>
        <w:rPr>
          <w:rStyle w:val="Emphasis"/>
          <w:rFonts w:ascii="Arial" w:hAnsi="Arial" w:eastAsia="等线" w:cs="Arial" w:eastAsiaTheme="minorEastAsia"/>
          <w:i w:val="0"/>
          <w:iCs w:val="0"/>
          <w:color w:val="000000" w:themeColor="text1" w:themeTint="FF" w:themeShade="FF"/>
          <w:sz w:val="24"/>
          <w:szCs w:val="24"/>
        </w:rPr>
      </w:pPr>
    </w:p>
    <w:p w:rsidR="23937028" w:rsidP="23937028" w:rsidRDefault="23937028" w14:paraId="5D2F46F5" w14:textId="714B8215">
      <w:pPr>
        <w:pStyle w:val="NormalWeb"/>
        <w:spacing w:before="240" w:beforeAutospacing="off" w:after="0" w:afterAutospacing="off"/>
        <w:jc w:val="center"/>
        <w:rPr>
          <w:rStyle w:val="Emphasis"/>
          <w:rFonts w:ascii="Arial" w:hAnsi="Arial" w:eastAsia="等线" w:cs="Arial" w:eastAsiaTheme="minorEastAsia"/>
          <w:i w:val="0"/>
          <w:iCs w:val="0"/>
          <w:color w:val="000000" w:themeColor="text1" w:themeTint="FF" w:themeShade="FF"/>
          <w:sz w:val="24"/>
          <w:szCs w:val="24"/>
        </w:rPr>
      </w:pPr>
    </w:p>
    <w:p w:rsidRPr="008D476E" w:rsidR="00260E2E" w:rsidP="008D476E" w:rsidRDefault="002948F4" w14:paraId="36B17B9A" w14:textId="77777777">
      <w:pPr>
        <w:jc w:val="center"/>
        <w:rPr>
          <w:rFonts w:ascii="Arial" w:hAnsi="Arial" w:cs="Arial"/>
          <w:b/>
          <w:bCs/>
          <w:color w:val="3660AA" w:themeColor="text2"/>
          <w:sz w:val="44"/>
          <w:szCs w:val="44"/>
        </w:rPr>
      </w:pPr>
      <w:r w:rsidRPr="008D476E">
        <w:rPr>
          <w:rFonts w:ascii="Arial" w:hAnsi="Arial" w:cs="Arial"/>
          <w:b/>
          <w:bCs/>
          <w:color w:val="3660AA" w:themeColor="text2"/>
          <w:sz w:val="44"/>
          <w:szCs w:val="44"/>
        </w:rPr>
        <w:lastRenderedPageBreak/>
        <w:t>Parent Instructions</w:t>
      </w:r>
    </w:p>
    <w:p w:rsidRPr="008D476E" w:rsidR="002948F4" w:rsidRDefault="002948F4" w14:paraId="51DF839C" w14:textId="77777777">
      <w:pPr>
        <w:rPr>
          <w:rFonts w:ascii="Arial" w:hAnsi="Arial" w:cs="Arial"/>
        </w:rPr>
      </w:pPr>
    </w:p>
    <w:p w:rsidR="008D476E" w:rsidRDefault="008D476E" w14:paraId="06C8C826" w14:textId="77777777">
      <w:pPr>
        <w:rPr>
          <w:rFonts w:ascii="Arial" w:hAnsi="Arial" w:cs="Arial"/>
        </w:rPr>
      </w:pPr>
    </w:p>
    <w:p w:rsidR="00E34384" w:rsidP="00E34384" w:rsidRDefault="00E34384" w14:paraId="1515DBD6" w14:textId="77777777">
      <w:pPr>
        <w:pStyle w:val="12ptBoldBody"/>
      </w:pPr>
      <w:r>
        <w:t xml:space="preserve">Children receive 10 spelling words per week: the words below have been carefully chosen to reflect multiple key KS2 patterns and spelling rules. Please ensure that they are practised daily - to help with daily learning of spelling words there are apps that children can access at a small cost. </w:t>
      </w:r>
    </w:p>
    <w:p w:rsidRPr="008D476E" w:rsidR="002948F4" w:rsidP="008D476E" w:rsidRDefault="002948F4" w14:paraId="738A0F65" w14:textId="77777777">
      <w:pPr>
        <w:rPr>
          <w:rFonts w:ascii="Arial" w:hAnsi="Arial" w:cs="Arial"/>
        </w:rPr>
      </w:pPr>
    </w:p>
    <w:p w:rsidR="00E34384" w:rsidP="00E34384" w:rsidRDefault="00E34384" w14:paraId="3276F295" w14:textId="0C8FA658">
      <w:pPr>
        <w:pStyle w:val="12ptBody"/>
      </w:pPr>
      <w:r>
        <w:t>Children will have their spellin</w:t>
      </w:r>
      <w:r w:rsidR="00DE10BA">
        <w:t>g practice</w:t>
      </w:r>
      <w:r>
        <w:t xml:space="preserve"> each Friday. The format for asking the spelling of words is by putting the word in context (see the example below).</w:t>
      </w:r>
    </w:p>
    <w:p w:rsidR="00E34384" w:rsidP="00E34384" w:rsidRDefault="00E34384" w14:paraId="18451127" w14:textId="77777777">
      <w:pPr>
        <w:pStyle w:val="12ptBody"/>
      </w:pPr>
    </w:p>
    <w:p w:rsidR="00E34384" w:rsidP="00E34384" w:rsidRDefault="00E34384" w14:paraId="2CAFC289" w14:textId="77777777">
      <w:pPr>
        <w:pStyle w:val="12ptBody"/>
      </w:pPr>
      <w:r>
        <w:t xml:space="preserve">Adult/teacher: </w:t>
      </w:r>
    </w:p>
    <w:p w:rsidR="00E34384" w:rsidP="00E34384" w:rsidRDefault="00E34384" w14:paraId="6DC6D28A" w14:textId="77777777">
      <w:pPr>
        <w:pStyle w:val="12ptBody"/>
      </w:pPr>
    </w:p>
    <w:p w:rsidR="00E34384" w:rsidP="00E34384" w:rsidRDefault="00E34384" w14:paraId="7F87F0FD" w14:textId="77777777">
      <w:pPr>
        <w:pStyle w:val="12ptBody"/>
      </w:pPr>
      <w:r>
        <w:t xml:space="preserve">The word is </w:t>
      </w:r>
      <w:r>
        <w:rPr>
          <w:b/>
          <w:bCs/>
          <w:i/>
          <w:iCs/>
        </w:rPr>
        <w:t>rough</w:t>
      </w:r>
    </w:p>
    <w:p w:rsidR="00E34384" w:rsidP="00E34384" w:rsidRDefault="00E34384" w14:paraId="1D3519AA" w14:textId="77777777">
      <w:pPr>
        <w:pStyle w:val="12ptBody"/>
      </w:pPr>
      <w:r>
        <w:t xml:space="preserve">The </w:t>
      </w:r>
      <w:r>
        <w:rPr>
          <w:b/>
          <w:bCs/>
          <w:i/>
          <w:iCs/>
        </w:rPr>
        <w:t>roug</w:t>
      </w:r>
      <w:r w:rsidRPr="006D2DD6">
        <w:rPr>
          <w:b/>
          <w:bCs/>
          <w:i/>
          <w:iCs/>
        </w:rPr>
        <w:t>h</w:t>
      </w:r>
      <w:r>
        <w:t xml:space="preserve"> surface gave me a splinter.</w:t>
      </w:r>
    </w:p>
    <w:p w:rsidRPr="00E34384" w:rsidR="008D476E" w:rsidP="00E34384" w:rsidRDefault="00E34384" w14:paraId="77EF9252" w14:textId="00B73768">
      <w:pPr>
        <w:pStyle w:val="12ptBody"/>
        <w:rPr>
          <w:rFonts w:cstheme="minorBidi"/>
          <w:b/>
          <w:bCs/>
          <w:i/>
          <w:iCs/>
        </w:rPr>
      </w:pPr>
      <w:r>
        <w:t xml:space="preserve">The word is </w:t>
      </w:r>
      <w:r>
        <w:rPr>
          <w:b/>
          <w:bCs/>
          <w:i/>
          <w:iCs/>
        </w:rPr>
        <w:t>roug</w:t>
      </w:r>
      <w:r w:rsidRPr="006D2DD6">
        <w:rPr>
          <w:b/>
          <w:bCs/>
          <w:i/>
          <w:iCs/>
        </w:rPr>
        <w:t>h</w:t>
      </w:r>
    </w:p>
    <w:p w:rsidR="006C1EA9" w:rsidP="008D476E" w:rsidRDefault="006C1EA9" w14:paraId="3CCD3F03" w14:textId="77777777">
      <w:pPr>
        <w:rPr>
          <w:rFonts w:ascii="Arial" w:hAnsi="Arial" w:cs="Arial"/>
        </w:rPr>
      </w:pPr>
    </w:p>
    <w:p w:rsidRPr="006C1EA9" w:rsidR="008D476E" w:rsidP="008D476E" w:rsidRDefault="006C1EA9" w14:paraId="28F72D3C" w14:textId="77777777">
      <w:pPr>
        <w:rPr>
          <w:rFonts w:ascii="Arial" w:hAnsi="Arial" w:cs="Arial"/>
          <w:b/>
          <w:bCs/>
          <w:color w:val="3660AA" w:themeColor="text2"/>
          <w:sz w:val="32"/>
          <w:szCs w:val="32"/>
        </w:rPr>
      </w:pPr>
      <w:r w:rsidRPr="006C1EA9">
        <w:rPr>
          <w:rFonts w:ascii="Arial" w:hAnsi="Arial" w:cs="Arial"/>
          <w:b/>
          <w:bCs/>
          <w:color w:val="3660AA" w:themeColor="text2"/>
          <w:sz w:val="32"/>
          <w:szCs w:val="32"/>
        </w:rPr>
        <w:t>If your child is struggling:</w:t>
      </w:r>
    </w:p>
    <w:p w:rsidR="008D476E" w:rsidP="008D476E" w:rsidRDefault="008D476E" w14:paraId="2D8F13CA" w14:textId="77777777">
      <w:pPr>
        <w:rPr>
          <w:rFonts w:ascii="Arial" w:hAnsi="Arial" w:cs="Arial"/>
        </w:rPr>
      </w:pPr>
    </w:p>
    <w:p w:rsidR="00253A15" w:rsidP="006C1EA9" w:rsidRDefault="00253A15" w14:paraId="64F700AD" w14:textId="77777777">
      <w:pPr>
        <w:pStyle w:val="12ptBody"/>
      </w:pPr>
      <w:r w:rsidRPr="008D476E">
        <w:t>If your child is struggling to remember how to complete their spellings, they could try a range of different strategies below:</w:t>
      </w:r>
    </w:p>
    <w:p w:rsidR="006C1EA9" w:rsidP="008D476E" w:rsidRDefault="006C1EA9" w14:paraId="72E1D3F2" w14:textId="77777777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C1EA9" w:rsidTr="23937028" w14:paraId="24C8B3C9" w14:textId="77777777">
        <w:trPr>
          <w:trHeight w:val="510"/>
        </w:trPr>
        <w:tc>
          <w:tcPr>
            <w:tcW w:w="9016" w:type="dxa"/>
            <w:gridSpan w:val="2"/>
            <w:shd w:val="clear" w:color="auto" w:fill="D3DEF1" w:themeFill="accent1" w:themeFillTint="33"/>
            <w:tcMar/>
            <w:vAlign w:val="center"/>
          </w:tcPr>
          <w:p w:rsidR="006C1EA9" w:rsidP="006C1EA9" w:rsidRDefault="006C1EA9" w14:paraId="5C8CE8B8" w14:textId="77777777">
            <w:pPr>
              <w:pStyle w:val="12ptBoldBody"/>
              <w:jc w:val="center"/>
            </w:pPr>
            <w:r w:rsidRPr="00F07A06">
              <w:rPr>
                <w:sz w:val="28"/>
                <w:szCs w:val="28"/>
              </w:rPr>
              <w:t>Option 1</w:t>
            </w:r>
          </w:p>
        </w:tc>
      </w:tr>
      <w:tr w:rsidR="006C1EA9" w:rsidTr="23937028" w14:paraId="29029C24" w14:textId="77777777">
        <w:trPr>
          <w:trHeight w:val="1684"/>
        </w:trPr>
        <w:tc>
          <w:tcPr>
            <w:tcW w:w="4508" w:type="dxa"/>
            <w:tcMar/>
            <w:vAlign w:val="center"/>
          </w:tcPr>
          <w:p w:rsidR="006C1EA9" w:rsidP="00F07A06" w:rsidRDefault="006C1EA9" w14:paraId="42A5F0CC" w14:textId="77777777">
            <w:pPr>
              <w:pStyle w:val="12ptBody"/>
            </w:pPr>
            <w:r w:rsidRPr="006C1EA9">
              <w:rPr>
                <w:b/>
                <w:bCs/>
              </w:rPr>
              <w:t>Syllable Breaking</w:t>
            </w:r>
            <w:r w:rsidRPr="006C1EA9">
              <w:t xml:space="preserve"> – count the number of syllables you can hear in the word; break the word into its syllable clusters and write down the word again.</w:t>
            </w:r>
          </w:p>
        </w:tc>
        <w:tc>
          <w:tcPr>
            <w:tcW w:w="4508" w:type="dxa"/>
            <w:tcMar/>
            <w:vAlign w:val="center"/>
          </w:tcPr>
          <w:p w:rsidRPr="008D476E" w:rsidR="006C1EA9" w:rsidP="00F07A06" w:rsidRDefault="006C1EA9" w14:paraId="7313A696" w14:textId="77777777">
            <w:pPr>
              <w:pStyle w:val="12ptBody"/>
              <w:jc w:val="center"/>
            </w:pPr>
            <w:r w:rsidRPr="008D476E">
              <w:t>pyramid</w:t>
            </w:r>
          </w:p>
          <w:p w:rsidRPr="008D476E" w:rsidR="006C1EA9" w:rsidP="00F07A06" w:rsidRDefault="006C1EA9" w14:paraId="53EAB896" w14:textId="77777777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  <w:r w:rsidRPr="008D476E">
              <w:t xml:space="preserve"> – </w:t>
            </w:r>
            <w:proofErr w:type="spellStart"/>
            <w:r w:rsidRPr="008D476E">
              <w:t>ra</w:t>
            </w:r>
            <w:proofErr w:type="spellEnd"/>
            <w:r w:rsidRPr="008D476E">
              <w:t xml:space="preserve"> - mid</w:t>
            </w:r>
          </w:p>
          <w:p w:rsidR="006C1EA9" w:rsidP="00F07A06" w:rsidRDefault="006C1EA9" w14:paraId="6EB82223" w14:textId="77777777">
            <w:pPr>
              <w:pStyle w:val="12ptBody"/>
            </w:pPr>
          </w:p>
        </w:tc>
      </w:tr>
      <w:tr w:rsidR="006C1EA9" w:rsidTr="23937028" w14:paraId="27ECE5B0" w14:textId="77777777">
        <w:trPr>
          <w:trHeight w:val="510"/>
        </w:trPr>
        <w:tc>
          <w:tcPr>
            <w:tcW w:w="9016" w:type="dxa"/>
            <w:gridSpan w:val="2"/>
            <w:shd w:val="clear" w:color="auto" w:fill="D3DEF1" w:themeFill="accent1" w:themeFillTint="33"/>
            <w:tcMar/>
            <w:vAlign w:val="center"/>
          </w:tcPr>
          <w:p w:rsidRPr="00F07A06" w:rsidR="006C1EA9" w:rsidP="00F07A06" w:rsidRDefault="006C1EA9" w14:paraId="642CDB7B" w14:textId="77777777">
            <w:pPr>
              <w:pStyle w:val="H4-14ptTitle"/>
            </w:pPr>
            <w:r w:rsidRPr="00F07A06">
              <w:t>Option 2</w:t>
            </w:r>
          </w:p>
        </w:tc>
      </w:tr>
      <w:tr w:rsidR="006C1EA9" w:rsidTr="23937028" w14:paraId="74A86306" w14:textId="77777777">
        <w:trPr>
          <w:trHeight w:val="2241"/>
        </w:trPr>
        <w:tc>
          <w:tcPr>
            <w:tcW w:w="4508" w:type="dxa"/>
            <w:tcMar/>
            <w:vAlign w:val="center"/>
          </w:tcPr>
          <w:p w:rsidRPr="006C1EA9" w:rsidR="006C1EA9" w:rsidP="00F07A06" w:rsidRDefault="006C1EA9" w14:paraId="463448E9" w14:textId="77777777">
            <w:pPr>
              <w:pStyle w:val="12ptBody"/>
            </w:pPr>
            <w:r w:rsidRPr="006C1EA9">
              <w:rPr>
                <w:b/>
                <w:bCs/>
              </w:rPr>
              <w:t>Pyramid</w:t>
            </w:r>
            <w:r w:rsidRPr="006C1EA9">
              <w:t xml:space="preserve"> – write the word, letter by letter, in the format of a pyramid; include another letter as you work down the pyramid until you have written the entire word at the base.</w:t>
            </w:r>
          </w:p>
        </w:tc>
        <w:tc>
          <w:tcPr>
            <w:tcW w:w="4508" w:type="dxa"/>
            <w:tcMar/>
            <w:vAlign w:val="center"/>
          </w:tcPr>
          <w:p w:rsidRPr="008D476E" w:rsidR="006C1EA9" w:rsidP="00F07A06" w:rsidRDefault="006C1EA9" w14:paraId="5EDDE06B" w14:textId="77777777">
            <w:pPr>
              <w:pStyle w:val="12ptBody"/>
              <w:jc w:val="center"/>
            </w:pPr>
            <w:r w:rsidRPr="008D476E">
              <w:t>p</w:t>
            </w:r>
          </w:p>
          <w:p w:rsidRPr="008D476E" w:rsidR="006C1EA9" w:rsidP="00F07A06" w:rsidRDefault="006C1EA9" w14:paraId="00F7578B" w14:textId="77777777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</w:p>
          <w:p w:rsidRPr="008D476E" w:rsidR="006C1EA9" w:rsidP="00F07A06" w:rsidRDefault="006C1EA9" w14:paraId="2BE62DD7" w14:textId="77777777">
            <w:pPr>
              <w:pStyle w:val="12ptBody"/>
              <w:jc w:val="center"/>
            </w:pPr>
            <w:proofErr w:type="spellStart"/>
            <w:r w:rsidRPr="008D476E">
              <w:t>pyr</w:t>
            </w:r>
            <w:proofErr w:type="spellEnd"/>
          </w:p>
          <w:p w:rsidRPr="008D476E" w:rsidR="006C1EA9" w:rsidP="00F07A06" w:rsidRDefault="006C1EA9" w14:paraId="38794961" w14:textId="77777777">
            <w:pPr>
              <w:pStyle w:val="12ptBody"/>
              <w:jc w:val="center"/>
            </w:pPr>
            <w:proofErr w:type="spellStart"/>
            <w:r w:rsidRPr="008D476E">
              <w:t>pyra</w:t>
            </w:r>
            <w:proofErr w:type="spellEnd"/>
          </w:p>
          <w:p w:rsidRPr="008D476E" w:rsidR="006C1EA9" w:rsidP="00F07A06" w:rsidRDefault="006C1EA9" w14:paraId="2000DD07" w14:textId="77777777">
            <w:pPr>
              <w:pStyle w:val="12ptBody"/>
              <w:jc w:val="center"/>
            </w:pPr>
            <w:r w:rsidRPr="008D476E">
              <w:t>pyram</w:t>
            </w:r>
          </w:p>
          <w:p w:rsidR="006C1EA9" w:rsidP="00F07A06" w:rsidRDefault="00F07A06" w14:paraId="5C2C1C0D" w14:textId="77777777">
            <w:pPr>
              <w:pStyle w:val="12ptBody"/>
              <w:jc w:val="center"/>
            </w:pPr>
            <w:proofErr w:type="spellStart"/>
            <w:r>
              <w:t>pyrami</w:t>
            </w:r>
            <w:proofErr w:type="spellEnd"/>
          </w:p>
          <w:p w:rsidR="00F07A06" w:rsidP="00F07A06" w:rsidRDefault="00F07A06" w14:paraId="22A86AE7" w14:textId="3DA2A1D0">
            <w:pPr>
              <w:pStyle w:val="12ptBody"/>
              <w:jc w:val="center"/>
            </w:pPr>
            <w:r w:rsidR="78B5143B">
              <w:rPr/>
              <w:t>P</w:t>
            </w:r>
            <w:r w:rsidR="00F07A06">
              <w:rPr/>
              <w:t>yramid</w:t>
            </w:r>
          </w:p>
          <w:p w:rsidR="00F07A06" w:rsidP="00F07A06" w:rsidRDefault="00F07A06" w14:paraId="13804D98" w14:textId="358B581B">
            <w:pPr>
              <w:pStyle w:val="12ptBody"/>
              <w:jc w:val="center"/>
            </w:pPr>
          </w:p>
          <w:p w:rsidR="00F07A06" w:rsidP="00F07A06" w:rsidRDefault="00F07A06" w14:paraId="16EFD736" w14:textId="433FFDD4">
            <w:pPr>
              <w:pStyle w:val="12ptBody"/>
              <w:jc w:val="center"/>
            </w:pPr>
          </w:p>
          <w:p w:rsidR="00F07A06" w:rsidP="00F07A06" w:rsidRDefault="00F07A06" w14:paraId="6A1427A5" w14:textId="6EBAE299">
            <w:pPr>
              <w:pStyle w:val="12ptBody"/>
              <w:jc w:val="center"/>
            </w:pPr>
          </w:p>
          <w:p w:rsidR="00F07A06" w:rsidP="00F07A06" w:rsidRDefault="00F07A06" w14:paraId="364CDB82" w14:textId="079AFCC4">
            <w:pPr>
              <w:pStyle w:val="12ptBody"/>
              <w:jc w:val="center"/>
            </w:pPr>
          </w:p>
          <w:p w:rsidR="00F07A06" w:rsidP="00F07A06" w:rsidRDefault="00F07A06" w14:paraId="46BDF303" w14:textId="7D4BD85D">
            <w:pPr>
              <w:pStyle w:val="12ptBody"/>
              <w:jc w:val="center"/>
            </w:pPr>
          </w:p>
          <w:p w:rsidR="00F07A06" w:rsidP="00F07A06" w:rsidRDefault="00F07A06" w14:paraId="5B2E71BA" w14:textId="18FCB8CC">
            <w:pPr>
              <w:pStyle w:val="12ptBody"/>
              <w:jc w:val="center"/>
            </w:pPr>
          </w:p>
          <w:p w:rsidR="00F07A06" w:rsidP="00F07A06" w:rsidRDefault="00F07A06" w14:paraId="233CF5A4" w14:textId="1B1D47BE">
            <w:pPr>
              <w:pStyle w:val="12ptBody"/>
              <w:jc w:val="center"/>
            </w:pPr>
          </w:p>
        </w:tc>
      </w:tr>
      <w:tr w:rsidR="006C1EA9" w:rsidTr="23937028" w14:paraId="469E5E81" w14:textId="77777777">
        <w:trPr>
          <w:trHeight w:val="510"/>
        </w:trPr>
        <w:tc>
          <w:tcPr>
            <w:tcW w:w="9016" w:type="dxa"/>
            <w:gridSpan w:val="2"/>
            <w:shd w:val="clear" w:color="auto" w:fill="D3DEF1" w:themeFill="accent1" w:themeFillTint="33"/>
            <w:tcMar/>
            <w:vAlign w:val="center"/>
          </w:tcPr>
          <w:p w:rsidRPr="00F07A06" w:rsidR="006C1EA9" w:rsidP="00F07A06" w:rsidRDefault="006C1EA9" w14:paraId="7AEBE432" w14:textId="77777777">
            <w:pPr>
              <w:pStyle w:val="H4-14ptTitle"/>
            </w:pPr>
            <w:r w:rsidRPr="00F07A06">
              <w:t>Option 3</w:t>
            </w:r>
          </w:p>
        </w:tc>
      </w:tr>
      <w:tr w:rsidR="006C1EA9" w:rsidTr="23937028" w14:paraId="33A66C3E" w14:textId="77777777">
        <w:trPr>
          <w:trHeight w:val="2100"/>
        </w:trPr>
        <w:tc>
          <w:tcPr>
            <w:tcW w:w="4508" w:type="dxa"/>
            <w:tcMar/>
            <w:vAlign w:val="center"/>
          </w:tcPr>
          <w:p w:rsidR="006C1EA9" w:rsidP="00F07A06" w:rsidRDefault="006C1EA9" w14:paraId="449C5CF2" w14:textId="77777777">
            <w:pPr>
              <w:pStyle w:val="12ptBody"/>
            </w:pPr>
            <w:r w:rsidRPr="006C1EA9">
              <w:rPr>
                <w:b/>
                <w:bCs/>
              </w:rPr>
              <w:t>Colour Spelling</w:t>
            </w:r>
            <w:r w:rsidRPr="006C1EA9">
              <w:t xml:space="preserve"> – write each spelling word with a different colour; this helps you associate the word with the colour you wrote it in when you come to practise (you can also use other strategies alongside this).</w:t>
            </w:r>
          </w:p>
        </w:tc>
        <w:tc>
          <w:tcPr>
            <w:tcW w:w="4508" w:type="dxa"/>
            <w:tcMar/>
            <w:vAlign w:val="center"/>
          </w:tcPr>
          <w:p w:rsidRPr="00802B3E" w:rsidR="006C1EA9" w:rsidP="00F07A06" w:rsidRDefault="006C1EA9" w14:paraId="3DA680D6" w14:textId="77777777">
            <w:pPr>
              <w:pStyle w:val="12ptBody"/>
              <w:jc w:val="center"/>
              <w:rPr>
                <w:color w:val="BE162D" w:themeColor="accent2" w:themeShade="BF"/>
                <w:sz w:val="28"/>
                <w:szCs w:val="28"/>
              </w:rPr>
            </w:pP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py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</w:t>
            </w: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ra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mid</w:t>
            </w:r>
          </w:p>
          <w:p w:rsidRPr="00802B3E" w:rsidR="006C1EA9" w:rsidP="00F07A06" w:rsidRDefault="006C1EA9" w14:paraId="37A9722D" w14:textId="77777777">
            <w:pPr>
              <w:pStyle w:val="12ptBody"/>
              <w:jc w:val="center"/>
              <w:rPr>
                <w:color w:val="3660AA" w:themeColor="accent1"/>
                <w:sz w:val="28"/>
                <w:szCs w:val="28"/>
              </w:rPr>
            </w:pPr>
            <w:r w:rsidRPr="00802B3E">
              <w:rPr>
                <w:color w:val="3660AA" w:themeColor="accent1"/>
                <w:sz w:val="28"/>
                <w:szCs w:val="28"/>
              </w:rPr>
              <w:t xml:space="preserve">ty – pi – </w:t>
            </w:r>
            <w:proofErr w:type="spellStart"/>
            <w:r w:rsidRPr="00802B3E">
              <w:rPr>
                <w:color w:val="3660AA" w:themeColor="accent1"/>
                <w:sz w:val="28"/>
                <w:szCs w:val="28"/>
              </w:rPr>
              <w:t>cal</w:t>
            </w:r>
            <w:proofErr w:type="spellEnd"/>
          </w:p>
          <w:p w:rsidRPr="006C1EA9" w:rsidR="006C1EA9" w:rsidP="00F07A06" w:rsidRDefault="006C1EA9" w14:paraId="7A8DF96B" w14:textId="77777777">
            <w:pPr>
              <w:pStyle w:val="12ptBody"/>
              <w:jc w:val="center"/>
              <w:rPr>
                <w:color w:val="0070C0"/>
              </w:rPr>
            </w:pPr>
            <w:proofErr w:type="spellStart"/>
            <w:r w:rsidRPr="00802B3E">
              <w:rPr>
                <w:color w:val="0A5A1C" w:themeColor="accent4" w:themeShade="80"/>
                <w:sz w:val="28"/>
                <w:szCs w:val="28"/>
              </w:rPr>
              <w:t>sy</w:t>
            </w:r>
            <w:proofErr w:type="spellEnd"/>
            <w:r w:rsidRPr="00802B3E">
              <w:rPr>
                <w:color w:val="0A5A1C" w:themeColor="accent4" w:themeShade="80"/>
                <w:sz w:val="28"/>
                <w:szCs w:val="28"/>
              </w:rPr>
              <w:t xml:space="preserve"> - stem</w:t>
            </w:r>
          </w:p>
        </w:tc>
      </w:tr>
    </w:tbl>
    <w:p w:rsidRPr="00802B3E" w:rsidR="00802B3E" w:rsidP="00F07A06" w:rsidRDefault="00802B3E" w14:paraId="36C36C79" w14:textId="77777777">
      <w:pPr>
        <w:pStyle w:val="H2SubHeader"/>
        <w:rPr>
          <w:color w:val="auto"/>
        </w:rPr>
        <w:sectPr w:rsidRPr="00802B3E" w:rsidR="00802B3E" w:rsidSect="001D25E6">
          <w:type w:val="continuous"/>
          <w:pgSz w:w="11906" w:h="16838" w:orient="portrait"/>
          <w:pgMar w:top="1174" w:right="1440" w:bottom="1440" w:left="1440" w:header="708" w:footer="708" w:gutter="0"/>
          <w:pgBorders w:offsetFrom="page">
            <w:top w:val="single" w:color="000000" w:themeColor="text1" w:sz="24" w:space="24"/>
            <w:left w:val="single" w:color="000000" w:themeColor="text1" w:sz="24" w:space="24"/>
            <w:bottom w:val="single" w:color="000000" w:themeColor="text1" w:sz="24" w:space="24"/>
            <w:right w:val="single" w:color="000000" w:themeColor="text1" w:sz="24" w:space="24"/>
          </w:pgBorders>
          <w:cols w:space="708"/>
          <w:docGrid w:linePitch="360"/>
        </w:sectPr>
      </w:pPr>
    </w:p>
    <w:p w:rsidRPr="008D476E" w:rsidR="00260E2E" w:rsidP="00F07A06" w:rsidRDefault="00260E2E" w14:paraId="02253BD9" w14:textId="77777777">
      <w:pPr>
        <w:pStyle w:val="H2SubHeader"/>
      </w:pPr>
      <w:r w:rsidRPr="008D476E">
        <w:lastRenderedPageBreak/>
        <w:t>Autumn</w:t>
      </w:r>
    </w:p>
    <w:p w:rsidR="00F07A06" w:rsidRDefault="00F07A06" w14:paraId="697597CC" w14:textId="77777777">
      <w:pPr>
        <w:rPr>
          <w:rFonts w:ascii="Arial" w:hAnsi="Arial" w:cs="Arial"/>
          <w:sz w:val="32"/>
          <w:szCs w:val="32"/>
        </w:rPr>
      </w:pPr>
    </w:p>
    <w:p w:rsidR="00FB66EE" w:rsidP="00F07A06" w:rsidRDefault="00FB66EE" w14:paraId="5F4D4E24" w14:textId="4B8F2021">
      <w:pPr>
        <w:pStyle w:val="12ptBody"/>
      </w:pPr>
      <w:r w:rsidRPr="00F07A06">
        <w:rPr>
          <w:b/>
          <w:bCs/>
        </w:rPr>
        <w:t xml:space="preserve">Week 1 – </w:t>
      </w:r>
      <w:r w:rsidR="00FE4873">
        <w:rPr>
          <w:b/>
          <w:bCs/>
        </w:rPr>
        <w:t>7</w:t>
      </w:r>
      <w:r w:rsidRPr="00F07A06">
        <w:rPr>
          <w:b/>
          <w:bCs/>
          <w:vertAlign w:val="superscript"/>
        </w:rPr>
        <w:t>th</w:t>
      </w:r>
      <w:r w:rsidRPr="00F07A06">
        <w:rPr>
          <w:b/>
          <w:bCs/>
        </w:rPr>
        <w:t xml:space="preserve"> September</w:t>
      </w:r>
      <w:r w:rsidRPr="008D476E" w:rsidR="00BC3087">
        <w:t xml:space="preserve"> - </w:t>
      </w:r>
      <w:r w:rsidRPr="00E34384" w:rsidR="00E34384">
        <w:t>‘-</w:t>
      </w:r>
      <w:proofErr w:type="spellStart"/>
      <w:r w:rsidRPr="00E34384" w:rsidR="00E34384">
        <w:t>tious’</w:t>
      </w:r>
      <w:proofErr w:type="spellEnd"/>
      <w:r w:rsidRPr="00E34384" w:rsidR="00E34384">
        <w:t xml:space="preserve"> and ‘-</w:t>
      </w:r>
      <w:proofErr w:type="spellStart"/>
      <w:r w:rsidRPr="00E34384" w:rsidR="00E34384">
        <w:t>cious</w:t>
      </w:r>
      <w:proofErr w:type="spellEnd"/>
      <w:r w:rsidRPr="00E34384" w:rsidR="00E34384">
        <w:t>’</w:t>
      </w:r>
    </w:p>
    <w:p w:rsidRPr="008D476E" w:rsidR="00F07A06" w:rsidP="00F07A06" w:rsidRDefault="00F07A06" w14:paraId="33BBB48A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242" w:type="dxa"/>
        <w:tblBorders>
          <w:top w:val="single" w:color="A6A6A6" w:themeColor="background2" w:themeShade="A6" w:sz="4" w:space="0"/>
          <w:left w:val="single" w:color="A6A6A6" w:themeColor="background2" w:themeShade="A6" w:sz="4" w:space="0"/>
          <w:bottom w:val="single" w:color="A6A6A6" w:themeColor="background2" w:themeShade="A6" w:sz="4" w:space="0"/>
          <w:right w:val="single" w:color="A6A6A6" w:themeColor="background2" w:themeShade="A6" w:sz="4" w:space="0"/>
          <w:insideH w:val="single" w:color="A6A6A6" w:themeColor="background2" w:themeShade="A6" w:sz="4" w:space="0"/>
          <w:insideV w:val="single" w:color="A6A6A6" w:themeColor="background2" w:themeShade="A6" w:sz="4" w:space="0"/>
        </w:tblBorders>
        <w:tblLook w:val="04A0" w:firstRow="1" w:lastRow="0" w:firstColumn="1" w:lastColumn="0" w:noHBand="0" w:noVBand="1"/>
      </w:tblPr>
      <w:tblGrid>
        <w:gridCol w:w="1986"/>
        <w:gridCol w:w="1766"/>
        <w:gridCol w:w="1774"/>
        <w:gridCol w:w="2025"/>
        <w:gridCol w:w="1691"/>
      </w:tblGrid>
      <w:tr w:rsidRPr="008D476E" w:rsidR="00FB66EE" w:rsidTr="00F07A06" w14:paraId="286F4461" w14:textId="77777777">
        <w:trPr>
          <w:trHeight w:val="397"/>
        </w:trPr>
        <w:tc>
          <w:tcPr>
            <w:tcW w:w="1986" w:type="dxa"/>
            <w:vAlign w:val="center"/>
          </w:tcPr>
          <w:p w:rsidRPr="008D476E" w:rsidR="00FB66EE" w:rsidP="00F07A06" w:rsidRDefault="00FB66EE" w14:paraId="4309D678" w14:textId="77777777">
            <w:pPr>
              <w:pStyle w:val="12ptBody"/>
              <w:jc w:val="center"/>
            </w:pPr>
          </w:p>
        </w:tc>
        <w:tc>
          <w:tcPr>
            <w:tcW w:w="1766" w:type="dxa"/>
            <w:vAlign w:val="center"/>
          </w:tcPr>
          <w:p w:rsidRPr="008D476E" w:rsidR="00FB66EE" w:rsidP="00F07A06" w:rsidRDefault="00FB66EE" w14:paraId="6B75863E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74" w:type="dxa"/>
            <w:vAlign w:val="center"/>
          </w:tcPr>
          <w:p w:rsidRPr="008D476E" w:rsidR="00FB66EE" w:rsidP="00F07A06" w:rsidRDefault="00FB66EE" w14:paraId="16ABF1C3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25" w:type="dxa"/>
            <w:vAlign w:val="center"/>
          </w:tcPr>
          <w:p w:rsidRPr="008D476E" w:rsidR="00FB66EE" w:rsidP="00F07A06" w:rsidRDefault="00FB66EE" w14:paraId="5D667545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91" w:type="dxa"/>
            <w:vAlign w:val="center"/>
          </w:tcPr>
          <w:p w:rsidRPr="008D476E" w:rsidR="00FB66EE" w:rsidP="00F07A06" w:rsidRDefault="00FB66EE" w14:paraId="3EADB115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7A69EF48" w14:textId="77777777">
        <w:trPr>
          <w:trHeight w:val="397"/>
        </w:trPr>
        <w:tc>
          <w:tcPr>
            <w:tcW w:w="1986" w:type="dxa"/>
            <w:vAlign w:val="center"/>
          </w:tcPr>
          <w:p w:rsidRPr="00E34384" w:rsidR="00E34384" w:rsidP="00E34384" w:rsidRDefault="00E34384" w14:paraId="4F9EF73B" w14:textId="2F0AA905">
            <w:pPr>
              <w:pStyle w:val="12ptBody"/>
              <w:jc w:val="center"/>
            </w:pPr>
            <w:r w:rsidRPr="00E34384">
              <w:t>ambitious</w:t>
            </w:r>
          </w:p>
        </w:tc>
        <w:tc>
          <w:tcPr>
            <w:tcW w:w="1766" w:type="dxa"/>
            <w:vAlign w:val="center"/>
          </w:tcPr>
          <w:p w:rsidRPr="008D476E" w:rsidR="00E34384" w:rsidP="00E34384" w:rsidRDefault="00E34384" w14:paraId="207F82E7" w14:textId="77777777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:rsidRPr="008D476E" w:rsidR="00E34384" w:rsidP="00E34384" w:rsidRDefault="00E34384" w14:paraId="56CDA40B" w14:textId="77777777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:rsidRPr="008D476E" w:rsidR="00E34384" w:rsidP="00E34384" w:rsidRDefault="00E34384" w14:paraId="2A1B28D1" w14:textId="77777777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:rsidRPr="008D476E" w:rsidR="00E34384" w:rsidP="00E34384" w:rsidRDefault="00E34384" w14:paraId="6EF9A633" w14:textId="77777777">
            <w:pPr>
              <w:pStyle w:val="12ptBody"/>
              <w:jc w:val="center"/>
            </w:pPr>
          </w:p>
        </w:tc>
      </w:tr>
      <w:tr w:rsidRPr="008D476E" w:rsidR="00E34384" w:rsidTr="00E34384" w14:paraId="05D73FAE" w14:textId="77777777">
        <w:trPr>
          <w:trHeight w:val="397"/>
        </w:trPr>
        <w:tc>
          <w:tcPr>
            <w:tcW w:w="1986" w:type="dxa"/>
            <w:vAlign w:val="center"/>
          </w:tcPr>
          <w:p w:rsidRPr="00E34384" w:rsidR="00E34384" w:rsidP="00E34384" w:rsidRDefault="00E34384" w14:paraId="4D0D87A1" w14:textId="54F6B27C">
            <w:pPr>
              <w:pStyle w:val="12ptBody"/>
              <w:jc w:val="center"/>
            </w:pPr>
            <w:r w:rsidRPr="00E34384">
              <w:t>cautious</w:t>
            </w:r>
          </w:p>
        </w:tc>
        <w:tc>
          <w:tcPr>
            <w:tcW w:w="1766" w:type="dxa"/>
            <w:vAlign w:val="center"/>
          </w:tcPr>
          <w:p w:rsidRPr="008D476E" w:rsidR="00E34384" w:rsidP="00E34384" w:rsidRDefault="00E34384" w14:paraId="1B1909AD" w14:textId="77777777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:rsidRPr="008D476E" w:rsidR="00E34384" w:rsidP="00E34384" w:rsidRDefault="00E34384" w14:paraId="2A94F1B0" w14:textId="77777777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:rsidRPr="008D476E" w:rsidR="00E34384" w:rsidP="00E34384" w:rsidRDefault="00E34384" w14:paraId="2F08BD7D" w14:textId="77777777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:rsidRPr="008D476E" w:rsidR="00E34384" w:rsidP="00E34384" w:rsidRDefault="00E34384" w14:paraId="7D5A21FF" w14:textId="77777777">
            <w:pPr>
              <w:pStyle w:val="12ptBody"/>
              <w:jc w:val="center"/>
            </w:pPr>
          </w:p>
        </w:tc>
      </w:tr>
      <w:tr w:rsidRPr="008D476E" w:rsidR="00E34384" w:rsidTr="00E34384" w14:paraId="19DDA38E" w14:textId="77777777">
        <w:trPr>
          <w:trHeight w:val="397"/>
        </w:trPr>
        <w:tc>
          <w:tcPr>
            <w:tcW w:w="1986" w:type="dxa"/>
            <w:vAlign w:val="center"/>
          </w:tcPr>
          <w:p w:rsidRPr="00E34384" w:rsidR="00E34384" w:rsidP="00E34384" w:rsidRDefault="00E34384" w14:paraId="2DB2BC6C" w14:textId="45208D1A">
            <w:pPr>
              <w:pStyle w:val="12ptBody"/>
              <w:jc w:val="center"/>
            </w:pPr>
            <w:r w:rsidRPr="00E34384">
              <w:t>fictitious</w:t>
            </w:r>
          </w:p>
        </w:tc>
        <w:tc>
          <w:tcPr>
            <w:tcW w:w="1766" w:type="dxa"/>
            <w:vAlign w:val="center"/>
          </w:tcPr>
          <w:p w:rsidRPr="008D476E" w:rsidR="00E34384" w:rsidP="00E34384" w:rsidRDefault="00E34384" w14:paraId="3CF33647" w14:textId="77777777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:rsidRPr="008D476E" w:rsidR="00E34384" w:rsidP="00E34384" w:rsidRDefault="00E34384" w14:paraId="597620BA" w14:textId="77777777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:rsidRPr="008D476E" w:rsidR="00E34384" w:rsidP="00E34384" w:rsidRDefault="00E34384" w14:paraId="23D25EBB" w14:textId="77777777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:rsidRPr="008D476E" w:rsidR="00E34384" w:rsidP="00E34384" w:rsidRDefault="00E34384" w14:paraId="5888F9A2" w14:textId="77777777">
            <w:pPr>
              <w:pStyle w:val="12ptBody"/>
              <w:jc w:val="center"/>
            </w:pPr>
          </w:p>
        </w:tc>
      </w:tr>
      <w:tr w:rsidRPr="008D476E" w:rsidR="00E34384" w:rsidTr="00E34384" w14:paraId="7F0A531A" w14:textId="77777777">
        <w:trPr>
          <w:trHeight w:val="397"/>
        </w:trPr>
        <w:tc>
          <w:tcPr>
            <w:tcW w:w="1986" w:type="dxa"/>
            <w:vAlign w:val="center"/>
          </w:tcPr>
          <w:p w:rsidRPr="00E34384" w:rsidR="00E34384" w:rsidP="00E34384" w:rsidRDefault="00E34384" w14:paraId="66D8410C" w14:textId="6EEC91A7">
            <w:pPr>
              <w:pStyle w:val="12ptBody"/>
              <w:jc w:val="center"/>
            </w:pPr>
            <w:r w:rsidRPr="00E34384">
              <w:t>infectious</w:t>
            </w:r>
          </w:p>
        </w:tc>
        <w:tc>
          <w:tcPr>
            <w:tcW w:w="1766" w:type="dxa"/>
            <w:vAlign w:val="center"/>
          </w:tcPr>
          <w:p w:rsidRPr="008D476E" w:rsidR="00E34384" w:rsidP="00E34384" w:rsidRDefault="00E34384" w14:paraId="1144479F" w14:textId="77777777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:rsidRPr="008D476E" w:rsidR="00E34384" w:rsidP="00E34384" w:rsidRDefault="00E34384" w14:paraId="037C6593" w14:textId="77777777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:rsidRPr="008D476E" w:rsidR="00E34384" w:rsidP="00E34384" w:rsidRDefault="00E34384" w14:paraId="56515E77" w14:textId="77777777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:rsidRPr="008D476E" w:rsidR="00E34384" w:rsidP="00E34384" w:rsidRDefault="00E34384" w14:paraId="0AA1DF90" w14:textId="77777777">
            <w:pPr>
              <w:pStyle w:val="12ptBody"/>
              <w:jc w:val="center"/>
            </w:pPr>
          </w:p>
        </w:tc>
      </w:tr>
      <w:tr w:rsidRPr="008D476E" w:rsidR="00E34384" w:rsidTr="00E34384" w14:paraId="282A9E7D" w14:textId="77777777">
        <w:trPr>
          <w:trHeight w:val="397"/>
        </w:trPr>
        <w:tc>
          <w:tcPr>
            <w:tcW w:w="1986" w:type="dxa"/>
            <w:vAlign w:val="center"/>
          </w:tcPr>
          <w:p w:rsidRPr="00E34384" w:rsidR="00E34384" w:rsidP="00E34384" w:rsidRDefault="00E34384" w14:paraId="4A230AB3" w14:textId="0A17CA7D">
            <w:pPr>
              <w:pStyle w:val="12ptBody"/>
              <w:jc w:val="center"/>
            </w:pPr>
            <w:r w:rsidRPr="00E34384">
              <w:t>nutritious</w:t>
            </w:r>
          </w:p>
        </w:tc>
        <w:tc>
          <w:tcPr>
            <w:tcW w:w="1766" w:type="dxa"/>
            <w:vAlign w:val="center"/>
          </w:tcPr>
          <w:p w:rsidRPr="008D476E" w:rsidR="00E34384" w:rsidP="00E34384" w:rsidRDefault="00E34384" w14:paraId="3D5E516A" w14:textId="77777777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:rsidRPr="008D476E" w:rsidR="00E34384" w:rsidP="00E34384" w:rsidRDefault="00E34384" w14:paraId="666627EC" w14:textId="77777777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:rsidRPr="008D476E" w:rsidR="00E34384" w:rsidP="00E34384" w:rsidRDefault="00E34384" w14:paraId="78166F75" w14:textId="77777777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:rsidRPr="008D476E" w:rsidR="00E34384" w:rsidP="00E34384" w:rsidRDefault="00E34384" w14:paraId="0FBEDCD5" w14:textId="77777777">
            <w:pPr>
              <w:pStyle w:val="12ptBody"/>
              <w:jc w:val="center"/>
            </w:pPr>
          </w:p>
        </w:tc>
      </w:tr>
      <w:tr w:rsidRPr="008D476E" w:rsidR="00E34384" w:rsidTr="00E34384" w14:paraId="47D30FF8" w14:textId="77777777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060EE35A" w14:textId="5156164D">
            <w:pPr>
              <w:pStyle w:val="12ptBody"/>
              <w:jc w:val="center"/>
            </w:pPr>
            <w:r w:rsidRPr="00E34384">
              <w:t>conscious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434A12E" w14:textId="77777777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2181F00" w14:textId="77777777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26A332B" w14:textId="77777777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F39CF50" w14:textId="77777777">
            <w:pPr>
              <w:pStyle w:val="12ptBody"/>
              <w:jc w:val="center"/>
            </w:pPr>
          </w:p>
        </w:tc>
      </w:tr>
      <w:tr w:rsidRPr="008D476E" w:rsidR="00E34384" w:rsidTr="00E34384" w14:paraId="520E7C50" w14:textId="77777777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07188A1E" w14:textId="68F37EB0">
            <w:pPr>
              <w:pStyle w:val="12ptBody"/>
              <w:jc w:val="center"/>
            </w:pPr>
            <w:r w:rsidRPr="00E34384">
              <w:t>delicious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3775F63" w14:textId="77777777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593458A" w14:textId="77777777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DDF7A2E" w14:textId="77777777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15EEF49" w14:textId="77777777">
            <w:pPr>
              <w:pStyle w:val="12ptBody"/>
              <w:jc w:val="center"/>
            </w:pPr>
          </w:p>
        </w:tc>
      </w:tr>
      <w:tr w:rsidRPr="008D476E" w:rsidR="00E34384" w:rsidTr="00E34384" w14:paraId="1928221E" w14:textId="77777777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10C3FD21" w14:textId="78B53FB8">
            <w:pPr>
              <w:pStyle w:val="12ptBody"/>
              <w:jc w:val="center"/>
            </w:pPr>
            <w:r w:rsidRPr="00E34384">
              <w:t>malicious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9D29C53" w14:textId="77777777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FC404FA" w14:textId="77777777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DFFC915" w14:textId="77777777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8D1F170" w14:textId="77777777">
            <w:pPr>
              <w:pStyle w:val="12ptBody"/>
              <w:jc w:val="center"/>
            </w:pPr>
          </w:p>
        </w:tc>
      </w:tr>
      <w:tr w:rsidRPr="008D476E" w:rsidR="00E34384" w:rsidTr="00E34384" w14:paraId="7CFE00C7" w14:textId="77777777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33B196DD" w14:textId="15473DEB">
            <w:pPr>
              <w:pStyle w:val="12ptBody"/>
              <w:jc w:val="center"/>
            </w:pPr>
            <w:r w:rsidRPr="00E34384">
              <w:t>precious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EF57E71" w14:textId="77777777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B008CF0" w14:textId="77777777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F2BD5DE" w14:textId="77777777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FB850BC" w14:textId="77777777">
            <w:pPr>
              <w:pStyle w:val="12ptBody"/>
              <w:jc w:val="center"/>
            </w:pPr>
          </w:p>
        </w:tc>
      </w:tr>
      <w:tr w:rsidRPr="008D476E" w:rsidR="00E34384" w:rsidTr="00E34384" w14:paraId="37586CE2" w14:textId="77777777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3770D33F" w14:textId="6C28F0E2">
            <w:pPr>
              <w:pStyle w:val="12ptBody"/>
              <w:jc w:val="center"/>
            </w:pPr>
            <w:r w:rsidRPr="00E34384">
              <w:t>suspicious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E64E296" w14:textId="77777777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F55985D" w14:textId="77777777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1C31C01" w14:textId="77777777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515FB5A" w14:textId="77777777">
            <w:pPr>
              <w:pStyle w:val="12ptBody"/>
              <w:jc w:val="center"/>
            </w:pPr>
          </w:p>
        </w:tc>
      </w:tr>
    </w:tbl>
    <w:p w:rsidR="00260E2E" w:rsidP="00F07A06" w:rsidRDefault="00260E2E" w14:paraId="5655F4FD" w14:textId="77777777">
      <w:pPr>
        <w:pStyle w:val="12ptBody"/>
      </w:pPr>
    </w:p>
    <w:p w:rsidRPr="008D476E" w:rsidR="00F07A06" w:rsidP="00F07A06" w:rsidRDefault="00F07A06" w14:paraId="3AA4746A" w14:textId="77777777">
      <w:pPr>
        <w:pStyle w:val="12ptBody"/>
      </w:pPr>
    </w:p>
    <w:p w:rsidR="00F07A06" w:rsidP="00E34384" w:rsidRDefault="00FB66EE" w14:paraId="363EAA26" w14:textId="0349620B">
      <w:pPr>
        <w:pStyle w:val="12ptBody"/>
      </w:pPr>
      <w:r w:rsidRPr="00F07A06">
        <w:rPr>
          <w:b/>
          <w:bCs/>
        </w:rPr>
        <w:t xml:space="preserve">Week 2 – </w:t>
      </w:r>
      <w:r w:rsidR="00FE4873">
        <w:rPr>
          <w:b/>
          <w:bCs/>
        </w:rPr>
        <w:t>14</w:t>
      </w:r>
      <w:r w:rsidRPr="00F07A06">
        <w:rPr>
          <w:b/>
          <w:bCs/>
          <w:vertAlign w:val="superscript"/>
        </w:rPr>
        <w:t>th</w:t>
      </w:r>
      <w:r w:rsidRPr="00F07A06">
        <w:rPr>
          <w:b/>
          <w:bCs/>
        </w:rPr>
        <w:t xml:space="preserve"> September</w:t>
      </w:r>
      <w:r w:rsidRPr="008D476E" w:rsidR="00B81C8E">
        <w:t xml:space="preserve"> - </w:t>
      </w:r>
      <w:r w:rsidRPr="00E34384" w:rsidR="00E34384">
        <w:t>‘-</w:t>
      </w:r>
      <w:proofErr w:type="spellStart"/>
      <w:r w:rsidRPr="00E34384" w:rsidR="00E34384">
        <w:t>tial</w:t>
      </w:r>
      <w:proofErr w:type="spellEnd"/>
      <w:r w:rsidRPr="00E34384" w:rsidR="00E34384">
        <w:t>’ and ‘-</w:t>
      </w:r>
      <w:proofErr w:type="spellStart"/>
      <w:r w:rsidRPr="00E34384" w:rsidR="00E34384">
        <w:t>cial</w:t>
      </w:r>
      <w:proofErr w:type="spellEnd"/>
      <w:r w:rsidRPr="00E34384" w:rsidR="00E34384">
        <w:t>’</w:t>
      </w:r>
    </w:p>
    <w:p w:rsidRPr="008D476E" w:rsidR="00E34384" w:rsidP="00E34384" w:rsidRDefault="00E34384" w14:paraId="07C0A880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85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847"/>
        <w:gridCol w:w="1803"/>
        <w:gridCol w:w="1803"/>
        <w:gridCol w:w="1980"/>
        <w:gridCol w:w="1752"/>
      </w:tblGrid>
      <w:tr w:rsidRPr="008D476E" w:rsidR="00FB66EE" w:rsidTr="00F07A06" w14:paraId="6E0DB801" w14:textId="77777777">
        <w:trPr>
          <w:trHeight w:val="397"/>
        </w:trPr>
        <w:tc>
          <w:tcPr>
            <w:tcW w:w="1847" w:type="dxa"/>
            <w:vAlign w:val="center"/>
          </w:tcPr>
          <w:p w:rsidRPr="008D476E" w:rsidR="00FB66EE" w:rsidP="00F07A06" w:rsidRDefault="00FB66EE" w14:paraId="1D12349F" w14:textId="77777777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:rsidRPr="008D476E" w:rsidR="00FB66EE" w:rsidP="00F07A06" w:rsidRDefault="00FB66EE" w14:paraId="5E796FCE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03" w:type="dxa"/>
            <w:vAlign w:val="center"/>
          </w:tcPr>
          <w:p w:rsidRPr="008D476E" w:rsidR="00FB66EE" w:rsidP="00F07A06" w:rsidRDefault="00FB66EE" w14:paraId="73C32CF1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:rsidRPr="008D476E" w:rsidR="00FB66EE" w:rsidP="00F07A06" w:rsidRDefault="00FB66EE" w14:paraId="21A0041A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2" w:type="dxa"/>
            <w:vAlign w:val="center"/>
          </w:tcPr>
          <w:p w:rsidRPr="008D476E" w:rsidR="00FB66EE" w:rsidP="00F07A06" w:rsidRDefault="00FB66EE" w14:paraId="12CA182A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02503A9B" w14:textId="77777777">
        <w:trPr>
          <w:trHeight w:val="397"/>
        </w:trPr>
        <w:tc>
          <w:tcPr>
            <w:tcW w:w="1847" w:type="dxa"/>
            <w:vAlign w:val="center"/>
          </w:tcPr>
          <w:p w:rsidRPr="00E34384" w:rsidR="00E34384" w:rsidP="00E34384" w:rsidRDefault="00E34384" w14:paraId="1F58F9C6" w14:textId="08146869">
            <w:pPr>
              <w:pStyle w:val="TableWords"/>
              <w:framePr w:hSpace="0" w:wrap="auto" w:hAnchor="text" w:vAnchor="margin" w:xAlign="left" w:yAlign="inline"/>
            </w:pPr>
            <w:r w:rsidRPr="00E34384">
              <w:t>official</w:t>
            </w: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3372DAB3" w14:textId="77777777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583CE097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3280D959" w14:textId="77777777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:rsidRPr="008D476E" w:rsidR="00E34384" w:rsidP="00E34384" w:rsidRDefault="00E34384" w14:paraId="141EF2AB" w14:textId="77777777">
            <w:pPr>
              <w:pStyle w:val="12ptBody"/>
              <w:jc w:val="center"/>
            </w:pPr>
          </w:p>
        </w:tc>
      </w:tr>
      <w:tr w:rsidRPr="008D476E" w:rsidR="00E34384" w:rsidTr="00E34384" w14:paraId="3D788442" w14:textId="77777777">
        <w:trPr>
          <w:trHeight w:val="397"/>
        </w:trPr>
        <w:tc>
          <w:tcPr>
            <w:tcW w:w="1847" w:type="dxa"/>
            <w:vAlign w:val="center"/>
          </w:tcPr>
          <w:p w:rsidRPr="00E34384" w:rsidR="00E34384" w:rsidP="00E34384" w:rsidRDefault="00E34384" w14:paraId="5AE4ED6D" w14:textId="2EDA53C3">
            <w:pPr>
              <w:pStyle w:val="TableWords"/>
              <w:framePr w:hSpace="0" w:wrap="auto" w:hAnchor="text" w:vAnchor="margin" w:xAlign="left" w:yAlign="inline"/>
            </w:pPr>
            <w:r w:rsidRPr="00E34384">
              <w:t>special</w:t>
            </w: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1B755362" w14:textId="77777777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7F0C867A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1E8FF926" w14:textId="77777777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:rsidRPr="008D476E" w:rsidR="00E34384" w:rsidP="00E34384" w:rsidRDefault="00E34384" w14:paraId="1455DFD4" w14:textId="77777777">
            <w:pPr>
              <w:pStyle w:val="12ptBody"/>
              <w:jc w:val="center"/>
            </w:pPr>
          </w:p>
        </w:tc>
      </w:tr>
      <w:tr w:rsidRPr="008D476E" w:rsidR="00E34384" w:rsidTr="00E34384" w14:paraId="61DF499F" w14:textId="77777777">
        <w:trPr>
          <w:trHeight w:val="397"/>
        </w:trPr>
        <w:tc>
          <w:tcPr>
            <w:tcW w:w="1847" w:type="dxa"/>
            <w:vAlign w:val="center"/>
          </w:tcPr>
          <w:p w:rsidRPr="00E34384" w:rsidR="00E34384" w:rsidP="00E34384" w:rsidRDefault="00E34384" w14:paraId="5376B350" w14:textId="1AB43D94">
            <w:pPr>
              <w:pStyle w:val="TableWords"/>
              <w:framePr w:hSpace="0" w:wrap="auto" w:hAnchor="text" w:vAnchor="margin" w:xAlign="left" w:yAlign="inline"/>
            </w:pPr>
            <w:r w:rsidRPr="00E34384">
              <w:t>crucial</w:t>
            </w: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0BC9EE04" w14:textId="77777777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5CBCBCC9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4FA340BD" w14:textId="77777777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:rsidRPr="008D476E" w:rsidR="00E34384" w:rsidP="00E34384" w:rsidRDefault="00E34384" w14:paraId="44F764B5" w14:textId="77777777">
            <w:pPr>
              <w:pStyle w:val="12ptBody"/>
              <w:jc w:val="center"/>
            </w:pPr>
          </w:p>
        </w:tc>
      </w:tr>
      <w:tr w:rsidRPr="008D476E" w:rsidR="00E34384" w:rsidTr="00E34384" w14:paraId="1E5953E8" w14:textId="77777777">
        <w:trPr>
          <w:trHeight w:val="397"/>
        </w:trPr>
        <w:tc>
          <w:tcPr>
            <w:tcW w:w="1847" w:type="dxa"/>
            <w:vAlign w:val="center"/>
          </w:tcPr>
          <w:p w:rsidRPr="00E34384" w:rsidR="00E34384" w:rsidP="00E34384" w:rsidRDefault="00E34384" w14:paraId="4E1838BF" w14:textId="335DD409">
            <w:pPr>
              <w:pStyle w:val="TableWords"/>
              <w:framePr w:hSpace="0" w:wrap="auto" w:hAnchor="text" w:vAnchor="margin" w:xAlign="left" w:yAlign="inline"/>
            </w:pPr>
            <w:r w:rsidRPr="00E34384">
              <w:t>artificial</w:t>
            </w: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1245C504" w14:textId="77777777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19A3E4D3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3F8E393C" w14:textId="77777777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:rsidRPr="008D476E" w:rsidR="00E34384" w:rsidP="00E34384" w:rsidRDefault="00E34384" w14:paraId="4E3690AE" w14:textId="77777777">
            <w:pPr>
              <w:pStyle w:val="12ptBody"/>
              <w:jc w:val="center"/>
            </w:pPr>
          </w:p>
        </w:tc>
      </w:tr>
      <w:tr w:rsidRPr="008D476E" w:rsidR="00E34384" w:rsidTr="00E34384" w14:paraId="5B9E8920" w14:textId="77777777">
        <w:trPr>
          <w:trHeight w:val="397"/>
        </w:trPr>
        <w:tc>
          <w:tcPr>
            <w:tcW w:w="1847" w:type="dxa"/>
            <w:vAlign w:val="center"/>
          </w:tcPr>
          <w:p w:rsidRPr="00E34384" w:rsidR="00E34384" w:rsidP="00E34384" w:rsidRDefault="00E34384" w14:paraId="63F4A5F3" w14:textId="50CD00EA">
            <w:pPr>
              <w:pStyle w:val="TableWords"/>
              <w:framePr w:hSpace="0" w:wrap="auto" w:hAnchor="text" w:vAnchor="margin" w:xAlign="left" w:yAlign="inline"/>
            </w:pPr>
            <w:r w:rsidRPr="00E34384">
              <w:t>beneficial</w:t>
            </w: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3B8F3DBC" w14:textId="77777777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:rsidRPr="008D476E" w:rsidR="00E34384" w:rsidP="00E34384" w:rsidRDefault="00E34384" w14:paraId="014022B4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147FF8DC" w14:textId="77777777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:rsidRPr="008D476E" w:rsidR="00E34384" w:rsidP="00E34384" w:rsidRDefault="00E34384" w14:paraId="0C7ABC82" w14:textId="77777777">
            <w:pPr>
              <w:pStyle w:val="12ptBody"/>
              <w:jc w:val="center"/>
            </w:pPr>
          </w:p>
        </w:tc>
      </w:tr>
      <w:tr w:rsidRPr="008D476E" w:rsidR="00E34384" w:rsidTr="00E34384" w14:paraId="21EE2D51" w14:textId="77777777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6BFF742A" w14:textId="60972BE7">
            <w:pPr>
              <w:pStyle w:val="TableWords"/>
              <w:framePr w:hSpace="0" w:wrap="auto" w:hAnchor="text" w:vAnchor="margin" w:xAlign="left" w:yAlign="inline"/>
            </w:pPr>
            <w:r w:rsidRPr="00E34384">
              <w:t>potential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2186831" w14:textId="77777777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D620016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3AA0F20" w14:textId="77777777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E13353C" w14:textId="77777777">
            <w:pPr>
              <w:pStyle w:val="12ptBody"/>
              <w:jc w:val="center"/>
            </w:pPr>
          </w:p>
        </w:tc>
      </w:tr>
      <w:tr w:rsidRPr="008D476E" w:rsidR="00E34384" w:rsidTr="00E34384" w14:paraId="53260ACB" w14:textId="77777777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494D5331" w14:textId="0E175B6D">
            <w:pPr>
              <w:pStyle w:val="TableWords"/>
              <w:framePr w:hSpace="0" w:wrap="auto" w:hAnchor="text" w:vAnchor="margin" w:xAlign="left" w:yAlign="inline"/>
            </w:pPr>
            <w:r w:rsidRPr="00E34384">
              <w:t>essential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67D65AE" w14:textId="77777777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3B286C0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2E8329D" w14:textId="77777777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0EA9A15" w14:textId="77777777">
            <w:pPr>
              <w:pStyle w:val="12ptBody"/>
              <w:jc w:val="center"/>
            </w:pPr>
          </w:p>
        </w:tc>
      </w:tr>
      <w:tr w:rsidRPr="008D476E" w:rsidR="00E34384" w:rsidTr="00E34384" w14:paraId="36C32160" w14:textId="77777777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7578EE8D" w14:textId="79C787EE">
            <w:pPr>
              <w:pStyle w:val="TableWords"/>
              <w:framePr w:hSpace="0" w:wrap="auto" w:hAnchor="text" w:vAnchor="margin" w:xAlign="left" w:yAlign="inline"/>
            </w:pPr>
            <w:r w:rsidRPr="00E34384">
              <w:t>partial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B648B23" w14:textId="77777777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B3A978E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1D4F442" w14:textId="77777777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1AB615E" w14:textId="77777777">
            <w:pPr>
              <w:pStyle w:val="12ptBody"/>
              <w:jc w:val="center"/>
            </w:pPr>
          </w:p>
        </w:tc>
      </w:tr>
      <w:tr w:rsidRPr="008D476E" w:rsidR="00E34384" w:rsidTr="00E34384" w14:paraId="0F50A504" w14:textId="77777777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76E42BA0" w14:textId="599515D1">
            <w:pPr>
              <w:pStyle w:val="TableWords"/>
              <w:framePr w:hSpace="0" w:wrap="auto" w:hAnchor="text" w:vAnchor="margin" w:xAlign="left" w:yAlign="inline"/>
            </w:pPr>
            <w:r w:rsidRPr="00E34384">
              <w:t>confidential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A6A8B78" w14:textId="77777777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475351D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F836E0E" w14:textId="77777777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021E4BA" w14:textId="77777777">
            <w:pPr>
              <w:pStyle w:val="12ptBody"/>
              <w:jc w:val="center"/>
            </w:pPr>
          </w:p>
        </w:tc>
      </w:tr>
      <w:tr w:rsidRPr="008D476E" w:rsidR="00E34384" w:rsidTr="00E34384" w14:paraId="33AB983B" w14:textId="77777777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23D73E15" w14:textId="199C5316">
            <w:pPr>
              <w:pStyle w:val="TableWords"/>
              <w:framePr w:hSpace="0" w:wrap="auto" w:hAnchor="text" w:vAnchor="margin" w:xAlign="left" w:yAlign="inline"/>
            </w:pPr>
            <w:r w:rsidRPr="00E34384">
              <w:t>initial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37564E1" w14:textId="77777777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9ABB686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B8601A7" w14:textId="77777777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EFA4EBE" w14:textId="77777777">
            <w:pPr>
              <w:pStyle w:val="12ptBody"/>
              <w:jc w:val="center"/>
            </w:pPr>
          </w:p>
        </w:tc>
      </w:tr>
    </w:tbl>
    <w:p w:rsidR="00F07A06" w:rsidP="00F07A06" w:rsidRDefault="00F07A06" w14:paraId="58FBD4AB" w14:textId="77777777">
      <w:pPr>
        <w:pStyle w:val="12ptBody"/>
      </w:pPr>
    </w:p>
    <w:p w:rsidR="001D25E6" w:rsidP="00F07A06" w:rsidRDefault="001D25E6" w14:paraId="501A77AA" w14:textId="77777777">
      <w:pPr>
        <w:pStyle w:val="12ptBody"/>
      </w:pPr>
    </w:p>
    <w:p w:rsidR="00E34384" w:rsidP="00F07A06" w:rsidRDefault="00E34384" w14:paraId="1889B08A" w14:textId="77777777">
      <w:pPr>
        <w:pStyle w:val="12ptBody"/>
      </w:pPr>
    </w:p>
    <w:p w:rsidR="00E34384" w:rsidP="00F07A06" w:rsidRDefault="00E34384" w14:paraId="299272DB" w14:textId="77777777">
      <w:pPr>
        <w:pStyle w:val="12ptBody"/>
      </w:pPr>
    </w:p>
    <w:p w:rsidR="00E34384" w:rsidP="00F07A06" w:rsidRDefault="00E34384" w14:paraId="126E7967" w14:textId="77777777">
      <w:pPr>
        <w:pStyle w:val="12ptBody"/>
      </w:pPr>
    </w:p>
    <w:p w:rsidR="00E34384" w:rsidP="00F07A06" w:rsidRDefault="00E34384" w14:paraId="70D5FA3D" w14:textId="77777777">
      <w:pPr>
        <w:pStyle w:val="12ptBody"/>
      </w:pPr>
    </w:p>
    <w:p w:rsidR="00E34384" w:rsidP="00F07A06" w:rsidRDefault="00E34384" w14:paraId="52F460D3" w14:textId="77777777">
      <w:pPr>
        <w:pStyle w:val="12ptBody"/>
      </w:pPr>
    </w:p>
    <w:p w:rsidR="00E34384" w:rsidP="00F07A06" w:rsidRDefault="00E34384" w14:paraId="423DFB48" w14:textId="77777777">
      <w:pPr>
        <w:pStyle w:val="12ptBody"/>
      </w:pPr>
    </w:p>
    <w:p w:rsidR="00E34384" w:rsidP="00F07A06" w:rsidRDefault="00E34384" w14:paraId="7C6D8F67" w14:textId="77777777">
      <w:pPr>
        <w:pStyle w:val="12ptBody"/>
      </w:pPr>
    </w:p>
    <w:p w:rsidR="008E4C78" w:rsidP="00F07A06" w:rsidRDefault="008E4C78" w14:paraId="3F06251E" w14:textId="3C6C0E36">
      <w:pPr>
        <w:pStyle w:val="12ptBody"/>
      </w:pPr>
      <w:r w:rsidRPr="00F07A06">
        <w:rPr>
          <w:b/>
          <w:bCs/>
        </w:rPr>
        <w:lastRenderedPageBreak/>
        <w:t xml:space="preserve">Week 3 – </w:t>
      </w:r>
      <w:r w:rsidR="00FE4873">
        <w:rPr>
          <w:b/>
          <w:bCs/>
        </w:rPr>
        <w:t>21</w:t>
      </w:r>
      <w:r w:rsidRPr="00FE4873" w:rsidR="00FE4873">
        <w:rPr>
          <w:b/>
          <w:bCs/>
          <w:vertAlign w:val="superscript"/>
        </w:rPr>
        <w:t>st</w:t>
      </w:r>
      <w:r w:rsidRPr="00F07A06">
        <w:rPr>
          <w:b/>
          <w:bCs/>
        </w:rPr>
        <w:t xml:space="preserve"> </w:t>
      </w:r>
      <w:r w:rsidRPr="00F07A06" w:rsidR="007D5071">
        <w:rPr>
          <w:b/>
          <w:bCs/>
        </w:rPr>
        <w:t>S</w:t>
      </w:r>
      <w:r w:rsidRPr="00F07A06">
        <w:rPr>
          <w:b/>
          <w:bCs/>
        </w:rPr>
        <w:t>eptember</w:t>
      </w:r>
      <w:r w:rsidRPr="008D476E" w:rsidR="007C49E3">
        <w:t xml:space="preserve"> </w:t>
      </w:r>
      <w:r w:rsidRPr="00E34384" w:rsidR="00E34384">
        <w:t>-</w:t>
      </w:r>
      <w:proofErr w:type="spellStart"/>
      <w:r w:rsidRPr="00E34384" w:rsidR="00E34384">
        <w:t>tion</w:t>
      </w:r>
      <w:proofErr w:type="spellEnd"/>
      <w:r w:rsidRPr="00E34384" w:rsidR="00E34384">
        <w:t>’</w:t>
      </w:r>
    </w:p>
    <w:p w:rsidRPr="008D476E" w:rsidR="00F07A06" w:rsidP="00F07A06" w:rsidRDefault="00F07A06" w14:paraId="69CACDDB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2010"/>
        <w:gridCol w:w="1709"/>
      </w:tblGrid>
      <w:tr w:rsidRPr="008D476E" w:rsidR="008E4C78" w:rsidTr="001D25E6" w14:paraId="24A30C7F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8E4C78" w:rsidP="001D25E6" w:rsidRDefault="008E4C78" w14:paraId="24484239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8E4C78" w:rsidP="001D25E6" w:rsidRDefault="008E4C78" w14:paraId="03213B42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8E4C78" w:rsidP="001D25E6" w:rsidRDefault="008E4C78" w14:paraId="2CEB0F72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:rsidRPr="008D476E" w:rsidR="008E4C78" w:rsidP="001D25E6" w:rsidRDefault="008E4C78" w14:paraId="50BC524C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9" w:type="dxa"/>
            <w:vAlign w:val="center"/>
          </w:tcPr>
          <w:p w:rsidRPr="008D476E" w:rsidR="008E4C78" w:rsidP="001D25E6" w:rsidRDefault="008E4C78" w14:paraId="63ADFBD5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6D8873A0" w14:textId="77777777">
        <w:trPr>
          <w:trHeight w:val="397"/>
        </w:trPr>
        <w:tc>
          <w:tcPr>
            <w:tcW w:w="1744" w:type="dxa"/>
            <w:vAlign w:val="center"/>
          </w:tcPr>
          <w:p w:rsidRPr="00E34384" w:rsidR="00E34384" w:rsidP="00E34384" w:rsidRDefault="00E34384" w14:paraId="1E23301E" w14:textId="0407639B">
            <w:pPr>
              <w:pStyle w:val="TableWords"/>
              <w:framePr w:hSpace="0" w:wrap="auto" w:hAnchor="text" w:vAnchor="margin" w:xAlign="left" w:yAlign="inline"/>
            </w:pPr>
            <w:r w:rsidRPr="00E34384">
              <w:t>mention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46F9A96B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72E54263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6030CBF8" w14:textId="77777777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:rsidRPr="008D476E" w:rsidR="00E34384" w:rsidP="00E34384" w:rsidRDefault="00E34384" w14:paraId="4B0DDA9C" w14:textId="77777777">
            <w:pPr>
              <w:pStyle w:val="12ptBody"/>
              <w:jc w:val="center"/>
            </w:pPr>
          </w:p>
        </w:tc>
      </w:tr>
      <w:tr w:rsidRPr="008D476E" w:rsidR="00E34384" w:rsidTr="00E34384" w14:paraId="2DB33715" w14:textId="77777777">
        <w:trPr>
          <w:trHeight w:val="397"/>
        </w:trPr>
        <w:tc>
          <w:tcPr>
            <w:tcW w:w="1744" w:type="dxa"/>
            <w:vAlign w:val="center"/>
          </w:tcPr>
          <w:p w:rsidRPr="00E34384" w:rsidR="00E34384" w:rsidP="00E34384" w:rsidRDefault="00E34384" w14:paraId="26C8C2FA" w14:textId="485AD868">
            <w:pPr>
              <w:pStyle w:val="TableWords"/>
              <w:framePr w:hSpace="0" w:wrap="auto" w:hAnchor="text" w:vAnchor="margin" w:xAlign="left" w:yAlign="inline"/>
            </w:pPr>
            <w:r w:rsidRPr="00E34384">
              <w:t>emotion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7EECC26A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5BEB554A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6E33F097" w14:textId="77777777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:rsidRPr="008D476E" w:rsidR="00E34384" w:rsidP="00E34384" w:rsidRDefault="00E34384" w14:paraId="59A1C298" w14:textId="77777777">
            <w:pPr>
              <w:pStyle w:val="12ptBody"/>
              <w:jc w:val="center"/>
            </w:pPr>
          </w:p>
        </w:tc>
      </w:tr>
      <w:tr w:rsidRPr="008D476E" w:rsidR="00E34384" w:rsidTr="00E34384" w14:paraId="7B6B766B" w14:textId="77777777">
        <w:trPr>
          <w:trHeight w:val="397"/>
        </w:trPr>
        <w:tc>
          <w:tcPr>
            <w:tcW w:w="1744" w:type="dxa"/>
            <w:vAlign w:val="center"/>
          </w:tcPr>
          <w:p w:rsidRPr="00E34384" w:rsidR="00E34384" w:rsidP="00E34384" w:rsidRDefault="00E34384" w14:paraId="4F54EFC1" w14:textId="347F7ECA">
            <w:pPr>
              <w:pStyle w:val="TableWords"/>
              <w:framePr w:hSpace="0" w:wrap="auto" w:hAnchor="text" w:vAnchor="margin" w:xAlign="left" w:yAlign="inline"/>
            </w:pPr>
            <w:r w:rsidRPr="00E34384">
              <w:t>audition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087E91C3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7AAAA6B9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7FCB12F2" w14:textId="77777777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:rsidRPr="008D476E" w:rsidR="00E34384" w:rsidP="00E34384" w:rsidRDefault="00E34384" w14:paraId="2CA2C4FA" w14:textId="77777777">
            <w:pPr>
              <w:pStyle w:val="12ptBody"/>
              <w:jc w:val="center"/>
            </w:pPr>
          </w:p>
        </w:tc>
      </w:tr>
      <w:tr w:rsidRPr="008D476E" w:rsidR="00E34384" w:rsidTr="00E34384" w14:paraId="5382AF67" w14:textId="77777777">
        <w:trPr>
          <w:trHeight w:val="397"/>
        </w:trPr>
        <w:tc>
          <w:tcPr>
            <w:tcW w:w="1744" w:type="dxa"/>
            <w:vAlign w:val="center"/>
          </w:tcPr>
          <w:p w:rsidRPr="00E34384" w:rsidR="00E34384" w:rsidP="00E34384" w:rsidRDefault="00E34384" w14:paraId="64AAF1A3" w14:textId="39F83333">
            <w:pPr>
              <w:pStyle w:val="TableWords"/>
              <w:framePr w:hSpace="0" w:wrap="auto" w:hAnchor="text" w:vAnchor="margin" w:xAlign="left" w:yAlign="inline"/>
            </w:pPr>
            <w:r w:rsidRPr="00E34384">
              <w:t>reaction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0D04E358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0F925461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7BBBC38F" w14:textId="77777777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:rsidRPr="008D476E" w:rsidR="00E34384" w:rsidP="00E34384" w:rsidRDefault="00E34384" w14:paraId="6D4A393C" w14:textId="77777777">
            <w:pPr>
              <w:pStyle w:val="12ptBody"/>
              <w:jc w:val="center"/>
            </w:pPr>
          </w:p>
        </w:tc>
      </w:tr>
      <w:tr w:rsidRPr="008D476E" w:rsidR="00E34384" w:rsidTr="00E34384" w14:paraId="3888BEBD" w14:textId="77777777">
        <w:trPr>
          <w:trHeight w:val="397"/>
        </w:trPr>
        <w:tc>
          <w:tcPr>
            <w:tcW w:w="1744" w:type="dxa"/>
            <w:vAlign w:val="center"/>
          </w:tcPr>
          <w:p w:rsidRPr="00E34384" w:rsidR="00E34384" w:rsidP="00E34384" w:rsidRDefault="00E34384" w14:paraId="578FDEF4" w14:textId="49C22497">
            <w:pPr>
              <w:pStyle w:val="TableWords"/>
              <w:framePr w:hSpace="0" w:wrap="auto" w:hAnchor="text" w:vAnchor="margin" w:xAlign="left" w:yAlign="inline"/>
            </w:pPr>
            <w:r w:rsidRPr="00E34384">
              <w:t>solution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45691CFE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6C8A1AC1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09316031" w14:textId="77777777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:rsidRPr="008D476E" w:rsidR="00E34384" w:rsidP="00E34384" w:rsidRDefault="00E34384" w14:paraId="4643F7DD" w14:textId="77777777">
            <w:pPr>
              <w:pStyle w:val="12ptBody"/>
              <w:jc w:val="center"/>
            </w:pPr>
          </w:p>
        </w:tc>
      </w:tr>
      <w:tr w:rsidRPr="008D476E" w:rsidR="00E34384" w:rsidTr="00E34384" w14:paraId="57E6DE4F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710A3040" w14:textId="53CD5AFD">
            <w:pPr>
              <w:pStyle w:val="TableWords"/>
              <w:framePr w:hSpace="0" w:wrap="auto" w:hAnchor="text" w:vAnchor="margin" w:xAlign="left" w:yAlign="inline"/>
            </w:pPr>
            <w:r w:rsidRPr="00E34384">
              <w:t>position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EE9EE0E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F5E4AA7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F62D204" w14:textId="77777777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D1FCC21" w14:textId="77777777">
            <w:pPr>
              <w:pStyle w:val="12ptBody"/>
              <w:jc w:val="center"/>
            </w:pPr>
          </w:p>
        </w:tc>
      </w:tr>
      <w:tr w:rsidRPr="008D476E" w:rsidR="00E34384" w:rsidTr="00E34384" w14:paraId="2F949855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4EEB721C" w14:textId="11CA28FB">
            <w:pPr>
              <w:pStyle w:val="TableWords"/>
              <w:framePr w:hSpace="0" w:wrap="auto" w:hAnchor="text" w:vAnchor="margin" w:xAlign="left" w:yAlign="inline"/>
            </w:pPr>
            <w:r w:rsidRPr="00E34384">
              <w:t>addition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9858E37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3AD98FD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5D306EA" w14:textId="77777777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BBD1327" w14:textId="77777777">
            <w:pPr>
              <w:pStyle w:val="12ptBody"/>
              <w:jc w:val="center"/>
            </w:pPr>
          </w:p>
        </w:tc>
      </w:tr>
      <w:tr w:rsidRPr="008D476E" w:rsidR="00E34384" w:rsidTr="00E34384" w14:paraId="4FF6D80D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72A4D48F" w14:textId="020D6E66">
            <w:pPr>
              <w:pStyle w:val="TableWords"/>
              <w:framePr w:hSpace="0" w:wrap="auto" w:hAnchor="text" w:vAnchor="margin" w:xAlign="left" w:yAlign="inline"/>
            </w:pPr>
            <w:r w:rsidRPr="00E34384">
              <w:t>sensation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87B706E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294F6D0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7CD7502" w14:textId="77777777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00EB9B4" w14:textId="77777777">
            <w:pPr>
              <w:pStyle w:val="12ptBody"/>
              <w:jc w:val="center"/>
            </w:pPr>
          </w:p>
        </w:tc>
      </w:tr>
      <w:tr w:rsidRPr="008D476E" w:rsidR="00E34384" w:rsidTr="00E34384" w14:paraId="0D843FDA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4BCB4443" w14:textId="36A883BC">
            <w:pPr>
              <w:pStyle w:val="TableWords"/>
              <w:framePr w:hSpace="0" w:wrap="auto" w:hAnchor="text" w:vAnchor="margin" w:xAlign="left" w:yAlign="inline"/>
            </w:pPr>
            <w:r w:rsidRPr="00E34384">
              <w:t>isolation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006A823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A6D32D7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A4419B4" w14:textId="77777777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19ADFB0" w14:textId="77777777">
            <w:pPr>
              <w:pStyle w:val="12ptBody"/>
              <w:jc w:val="center"/>
            </w:pPr>
          </w:p>
        </w:tc>
      </w:tr>
      <w:tr w:rsidRPr="008D476E" w:rsidR="00E34384" w:rsidTr="00E34384" w14:paraId="3B1AD7E7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25924AAA" w14:textId="1D34184C">
            <w:pPr>
              <w:pStyle w:val="TableWords"/>
              <w:framePr w:hSpace="0" w:wrap="auto" w:hAnchor="text" w:vAnchor="margin" w:xAlign="left" w:yAlign="inline"/>
            </w:pPr>
            <w:r w:rsidRPr="00E34384">
              <w:t>education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84725A2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C7BBBCD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1E07C5F" w14:textId="77777777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C0FF444" w14:textId="77777777">
            <w:pPr>
              <w:pStyle w:val="12ptBody"/>
              <w:jc w:val="center"/>
            </w:pPr>
          </w:p>
        </w:tc>
      </w:tr>
    </w:tbl>
    <w:p w:rsidR="008E4C78" w:rsidP="00F07A06" w:rsidRDefault="008E4C78" w14:paraId="0FD994DC" w14:textId="77777777">
      <w:pPr>
        <w:pStyle w:val="12ptBody"/>
      </w:pPr>
    </w:p>
    <w:p w:rsidRPr="008D476E" w:rsidR="001D25E6" w:rsidP="00F07A06" w:rsidRDefault="001D25E6" w14:paraId="29306A87" w14:textId="77777777">
      <w:pPr>
        <w:pStyle w:val="12ptBody"/>
      </w:pPr>
    </w:p>
    <w:p w:rsidR="008E4C78" w:rsidP="00F07A06" w:rsidRDefault="008E4C78" w14:paraId="41739622" w14:textId="18F5DFEB">
      <w:pPr>
        <w:pStyle w:val="12ptBody"/>
      </w:pPr>
      <w:r w:rsidRPr="001D25E6">
        <w:rPr>
          <w:b/>
          <w:bCs/>
        </w:rPr>
        <w:t xml:space="preserve">Week 4 – </w:t>
      </w:r>
      <w:r w:rsidRPr="001D25E6" w:rsidR="75CADA74">
        <w:rPr>
          <w:b/>
          <w:bCs/>
        </w:rPr>
        <w:t>2</w:t>
      </w:r>
      <w:r w:rsidR="00FE4873">
        <w:rPr>
          <w:b/>
          <w:bCs/>
        </w:rPr>
        <w:t>8</w:t>
      </w:r>
      <w:r w:rsidRPr="001D25E6" w:rsidR="00576CD5">
        <w:rPr>
          <w:b/>
          <w:bCs/>
          <w:vertAlign w:val="superscript"/>
        </w:rPr>
        <w:t>th</w:t>
      </w:r>
      <w:r w:rsidRPr="001D25E6" w:rsidR="00576CD5">
        <w:rPr>
          <w:b/>
          <w:bCs/>
        </w:rPr>
        <w:t xml:space="preserve"> September</w:t>
      </w:r>
      <w:r w:rsidRPr="008D476E" w:rsidR="007C49E3">
        <w:t xml:space="preserve"> - </w:t>
      </w:r>
      <w:r w:rsidRPr="00E34384" w:rsidR="00E34384">
        <w:t>‘-</w:t>
      </w:r>
      <w:proofErr w:type="spellStart"/>
      <w:r w:rsidRPr="00E34384" w:rsidR="00E34384">
        <w:t>tion</w:t>
      </w:r>
      <w:proofErr w:type="spellEnd"/>
      <w:r w:rsidRPr="00E34384" w:rsidR="00E34384">
        <w:t>’ and ‘-</w:t>
      </w:r>
      <w:proofErr w:type="spellStart"/>
      <w:r w:rsidRPr="00E34384" w:rsidR="00E34384">
        <w:t>cian</w:t>
      </w:r>
      <w:proofErr w:type="spellEnd"/>
      <w:r w:rsidRPr="00E34384" w:rsidR="00E34384">
        <w:t>’</w:t>
      </w:r>
    </w:p>
    <w:p w:rsidRPr="008D476E" w:rsidR="001D25E6" w:rsidP="00F07A06" w:rsidRDefault="001D25E6" w14:paraId="0A536F12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Pr="008D476E" w:rsidR="008E4C78" w:rsidTr="001D25E6" w14:paraId="185E8ACB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8E4C78" w:rsidP="001D25E6" w:rsidRDefault="008E4C78" w14:paraId="3DD8BB6A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8E4C78" w:rsidP="001D25E6" w:rsidRDefault="008E4C78" w14:paraId="3E9A9BFD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8E4C78" w:rsidP="001D25E6" w:rsidRDefault="008E4C78" w14:paraId="4C5F0184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:rsidRPr="008D476E" w:rsidR="008E4C78" w:rsidP="001D25E6" w:rsidRDefault="008E4C78" w14:paraId="73C9FF2A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:rsidRPr="008D476E" w:rsidR="008E4C78" w:rsidP="001D25E6" w:rsidRDefault="008E4C78" w14:paraId="274EE2C6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50D3D770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E34384" w:rsidP="00E34384" w:rsidRDefault="00E34384" w14:paraId="7DFF3E72" w14:textId="37D00759">
            <w:pPr>
              <w:pStyle w:val="TableWords"/>
              <w:framePr w:hSpace="0" w:wrap="auto" w:hAnchor="text" w:vAnchor="margin" w:xAlign="left" w:yAlign="inline"/>
            </w:pPr>
            <w:r>
              <w:t>destinat</w:t>
            </w:r>
            <w:r w:rsidRPr="00DB287B">
              <w:t>ion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440B9E2A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0CBF89C0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E34384" w:rsidP="00E34384" w:rsidRDefault="00E34384" w14:paraId="2B145215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459DC679" w14:textId="77777777">
            <w:pPr>
              <w:pStyle w:val="12ptBody"/>
              <w:jc w:val="center"/>
            </w:pPr>
          </w:p>
        </w:tc>
      </w:tr>
      <w:tr w:rsidRPr="008D476E" w:rsidR="00E34384" w:rsidTr="00E34384" w14:paraId="7A9AB752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E34384" w:rsidP="00E34384" w:rsidRDefault="00E34384" w14:paraId="69FCC877" w14:textId="744EDA26">
            <w:pPr>
              <w:pStyle w:val="TableWords"/>
              <w:framePr w:hSpace="0" w:wrap="auto" w:hAnchor="text" w:vAnchor="margin" w:xAlign="left" w:yAlign="inline"/>
            </w:pPr>
            <w:r w:rsidRPr="00DB287B">
              <w:t>election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21A362D6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14136AE9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E34384" w:rsidP="00E34384" w:rsidRDefault="00E34384" w14:paraId="47F924D7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3C072EC9" w14:textId="77777777">
            <w:pPr>
              <w:pStyle w:val="12ptBody"/>
              <w:jc w:val="center"/>
            </w:pPr>
          </w:p>
        </w:tc>
      </w:tr>
      <w:tr w:rsidRPr="008D476E" w:rsidR="00E34384" w:rsidTr="00E34384" w14:paraId="5619646C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E34384" w:rsidP="00E34384" w:rsidRDefault="00E34384" w14:paraId="1C77D0FB" w14:textId="65081EF1">
            <w:pPr>
              <w:pStyle w:val="TableWords"/>
              <w:framePr w:hSpace="0" w:wrap="auto" w:hAnchor="text" w:vAnchor="margin" w:xAlign="left" w:yAlign="inline"/>
            </w:pPr>
            <w:r w:rsidRPr="00DB287B">
              <w:t>multiplication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3B990154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77D4CCAD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E34384" w:rsidP="00E34384" w:rsidRDefault="00E34384" w14:paraId="39BD0EE5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24F13F62" w14:textId="77777777">
            <w:pPr>
              <w:pStyle w:val="12ptBody"/>
              <w:jc w:val="center"/>
            </w:pPr>
          </w:p>
        </w:tc>
      </w:tr>
      <w:tr w:rsidRPr="008D476E" w:rsidR="00E34384" w:rsidTr="00E34384" w14:paraId="2D731EC1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E34384" w:rsidP="00E34384" w:rsidRDefault="00E34384" w14:paraId="272E6A90" w14:textId="766DDBF8">
            <w:pPr>
              <w:pStyle w:val="TableWords"/>
              <w:framePr w:hSpace="0" w:wrap="auto" w:hAnchor="text" w:vAnchor="margin" w:xAlign="left" w:yAlign="inline"/>
            </w:pPr>
            <w:r w:rsidRPr="00DB287B">
              <w:t>station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3ABADC4C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2DA21C1D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E34384" w:rsidP="00E34384" w:rsidRDefault="00E34384" w14:paraId="3F1D4978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61985EA1" w14:textId="77777777">
            <w:pPr>
              <w:pStyle w:val="12ptBody"/>
              <w:jc w:val="center"/>
            </w:pPr>
          </w:p>
        </w:tc>
      </w:tr>
      <w:tr w:rsidRPr="008D476E" w:rsidR="00E34384" w:rsidTr="00E34384" w14:paraId="4945AD34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E34384" w:rsidP="00E34384" w:rsidRDefault="00E34384" w14:paraId="346FAAE8" w14:textId="67D428EE">
            <w:pPr>
              <w:pStyle w:val="TableWords"/>
              <w:framePr w:hSpace="0" w:wrap="auto" w:hAnchor="text" w:vAnchor="margin" w:xAlign="left" w:yAlign="inline"/>
            </w:pPr>
            <w:r w:rsidRPr="00DB287B">
              <w:t>ambition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3AFC4320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7AA7E8FB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E34384" w:rsidP="00E34384" w:rsidRDefault="00E34384" w14:paraId="16A1D488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596315BC" w14:textId="77777777">
            <w:pPr>
              <w:pStyle w:val="12ptBody"/>
              <w:jc w:val="center"/>
            </w:pPr>
          </w:p>
        </w:tc>
      </w:tr>
      <w:tr w:rsidRPr="008D476E" w:rsidR="00E34384" w:rsidTr="00E34384" w14:paraId="162C972D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11290EA" w14:textId="3100D9E7">
            <w:pPr>
              <w:pStyle w:val="TableWords"/>
              <w:framePr w:hSpace="0" w:wrap="auto" w:hAnchor="text" w:vAnchor="margin" w:xAlign="left" w:yAlign="inline"/>
            </w:pPr>
            <w:r w:rsidRPr="00DB287B">
              <w:t>magician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04E1F80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01B37B6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F34FC29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EBA8FD4" w14:textId="77777777">
            <w:pPr>
              <w:pStyle w:val="12ptBody"/>
              <w:jc w:val="center"/>
            </w:pPr>
          </w:p>
        </w:tc>
      </w:tr>
      <w:tr w:rsidRPr="008D476E" w:rsidR="00E34384" w:rsidTr="00E34384" w14:paraId="7A378198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7B0670C" w14:textId="03CFAFBF">
            <w:pPr>
              <w:pStyle w:val="TableWords"/>
              <w:framePr w:hSpace="0" w:wrap="auto" w:hAnchor="text" w:vAnchor="margin" w:xAlign="left" w:yAlign="inline"/>
            </w:pPr>
            <w:r w:rsidRPr="00DB287B">
              <w:t>musician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56E1F0F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CAA6B45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0E23AB1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1F25F1B" w14:textId="77777777">
            <w:pPr>
              <w:pStyle w:val="12ptBody"/>
              <w:jc w:val="center"/>
            </w:pPr>
          </w:p>
        </w:tc>
      </w:tr>
      <w:tr w:rsidRPr="008D476E" w:rsidR="00E34384" w:rsidTr="00E34384" w14:paraId="671FEB42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E73AEE9" w14:textId="7BDD00C5">
            <w:pPr>
              <w:pStyle w:val="TableWords"/>
              <w:framePr w:hSpace="0" w:wrap="auto" w:hAnchor="text" w:vAnchor="margin" w:xAlign="left" w:yAlign="inline"/>
            </w:pPr>
            <w:r w:rsidRPr="00DB287B">
              <w:t>optician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70A02DF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61D2A3C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7EA17FD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AA716BC" w14:textId="77777777">
            <w:pPr>
              <w:pStyle w:val="12ptBody"/>
              <w:jc w:val="center"/>
            </w:pPr>
          </w:p>
        </w:tc>
      </w:tr>
      <w:tr w:rsidRPr="008D476E" w:rsidR="00E34384" w:rsidTr="00E34384" w14:paraId="2C95AC63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E912F53" w14:textId="2F814F1D">
            <w:pPr>
              <w:pStyle w:val="TableWords"/>
              <w:framePr w:hSpace="0" w:wrap="auto" w:hAnchor="text" w:vAnchor="margin" w:xAlign="left" w:yAlign="inline"/>
            </w:pPr>
            <w:r w:rsidRPr="00DB287B">
              <w:t>electrician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2D14FA8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2E9A4F8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86A75C3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734B878" w14:textId="77777777">
            <w:pPr>
              <w:pStyle w:val="12ptBody"/>
              <w:jc w:val="center"/>
            </w:pPr>
          </w:p>
        </w:tc>
      </w:tr>
      <w:tr w:rsidRPr="008D476E" w:rsidR="00E34384" w:rsidTr="00E34384" w14:paraId="76E3A5EC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5030ECF" w14:textId="2F282D83">
            <w:pPr>
              <w:pStyle w:val="TableWords"/>
              <w:framePr w:hSpace="0" w:wrap="auto" w:hAnchor="text" w:vAnchor="margin" w:xAlign="left" w:yAlign="inline"/>
            </w:pPr>
            <w:r w:rsidRPr="00DB287B">
              <w:t>politician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15BE18E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CE8F3EF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FE2C827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A256014" w14:textId="77777777">
            <w:pPr>
              <w:pStyle w:val="12ptBody"/>
              <w:jc w:val="center"/>
            </w:pPr>
          </w:p>
        </w:tc>
      </w:tr>
    </w:tbl>
    <w:p w:rsidRPr="008D476E" w:rsidR="008E4C78" w:rsidP="00F07A06" w:rsidRDefault="008E4C78" w14:paraId="16613397" w14:textId="77777777">
      <w:pPr>
        <w:pStyle w:val="12ptBody"/>
      </w:pPr>
    </w:p>
    <w:p w:rsidRPr="008D476E" w:rsidR="008E4C78" w:rsidP="00F07A06" w:rsidRDefault="008E4C78" w14:paraId="2A04EE11" w14:textId="77777777">
      <w:pPr>
        <w:pStyle w:val="12ptBody"/>
      </w:pPr>
    </w:p>
    <w:p w:rsidRPr="00E34384" w:rsidR="008E4C78" w:rsidP="00F07A06" w:rsidRDefault="008E4C78" w14:paraId="1A2DBD39" w14:textId="1E195A64">
      <w:pPr>
        <w:pStyle w:val="12ptBody"/>
      </w:pPr>
      <w:r w:rsidRPr="001D25E6">
        <w:rPr>
          <w:b/>
          <w:bCs/>
        </w:rPr>
        <w:t xml:space="preserve">Week 5 – </w:t>
      </w:r>
      <w:r w:rsidR="00FE4873">
        <w:rPr>
          <w:b/>
          <w:bCs/>
        </w:rPr>
        <w:t>5</w:t>
      </w:r>
      <w:r w:rsidRPr="00FE4873" w:rsidR="1E42BEB1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October</w:t>
      </w:r>
      <w:r w:rsidRPr="008D476E" w:rsidR="00E27690">
        <w:t xml:space="preserve"> - </w:t>
      </w:r>
      <w:r w:rsidRPr="00E34384" w:rsidR="00E34384">
        <w:t>‘-</w:t>
      </w:r>
      <w:proofErr w:type="spellStart"/>
      <w:r w:rsidRPr="00E34384" w:rsidR="00E34384">
        <w:t>ssion</w:t>
      </w:r>
      <w:proofErr w:type="spellEnd"/>
      <w:r w:rsidRPr="00E34384" w:rsidR="00E34384">
        <w:t>’ and –‘</w:t>
      </w:r>
      <w:proofErr w:type="spellStart"/>
      <w:r w:rsidRPr="00E34384" w:rsidR="00E34384">
        <w:t>sion</w:t>
      </w:r>
      <w:proofErr w:type="spellEnd"/>
      <w:r w:rsidRPr="00E34384" w:rsidR="00E34384">
        <w:t>’</w:t>
      </w:r>
    </w:p>
    <w:p w:rsidRPr="008D476E" w:rsidR="001D25E6" w:rsidP="00F07A06" w:rsidRDefault="001D25E6" w14:paraId="67C0EC47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80"/>
        <w:gridCol w:w="1739"/>
      </w:tblGrid>
      <w:tr w:rsidRPr="008D476E" w:rsidR="008E4C78" w:rsidTr="001D25E6" w14:paraId="4DBA268A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8E4C78" w:rsidP="001D25E6" w:rsidRDefault="008E4C78" w14:paraId="6F353EF3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8E4C78" w:rsidP="001D25E6" w:rsidRDefault="008E4C78" w14:paraId="68BCE457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8E4C78" w:rsidP="001D25E6" w:rsidRDefault="008E4C78" w14:paraId="3190C562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:rsidRPr="008D476E" w:rsidR="008E4C78" w:rsidP="001D25E6" w:rsidRDefault="008E4C78" w14:paraId="19F10A09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39" w:type="dxa"/>
            <w:vAlign w:val="center"/>
          </w:tcPr>
          <w:p w:rsidRPr="008D476E" w:rsidR="008E4C78" w:rsidP="001D25E6" w:rsidRDefault="008E4C78" w14:paraId="4F1AAF0B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35CC27C4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79656B66" w14:textId="06D0D997">
            <w:pPr>
              <w:pStyle w:val="TableWords"/>
              <w:framePr w:hSpace="0" w:wrap="auto" w:hAnchor="text" w:vAnchor="margin" w:xAlign="left" w:yAlign="inline"/>
            </w:pPr>
            <w:r w:rsidRPr="00EF4B2D">
              <w:t>discussion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42D61E24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2B4F2F1C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17CF0B75" w14:textId="77777777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:rsidRPr="008D476E" w:rsidR="00E34384" w:rsidP="00E34384" w:rsidRDefault="00E34384" w14:paraId="7CF74983" w14:textId="77777777">
            <w:pPr>
              <w:pStyle w:val="12ptBody"/>
              <w:jc w:val="center"/>
            </w:pPr>
          </w:p>
        </w:tc>
      </w:tr>
      <w:tr w:rsidRPr="008D476E" w:rsidR="00E34384" w:rsidTr="00E34384" w14:paraId="77CC8413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741E69BC" w14:textId="24BC28E4">
            <w:pPr>
              <w:pStyle w:val="TableWords"/>
              <w:framePr w:hSpace="0" w:wrap="auto" w:hAnchor="text" w:vAnchor="margin" w:xAlign="left" w:yAlign="inline"/>
            </w:pPr>
            <w:r w:rsidRPr="00EF4B2D">
              <w:t>percussion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4DCB41D7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09A9A834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4CA6973A" w14:textId="77777777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:rsidRPr="008D476E" w:rsidR="00E34384" w:rsidP="00E34384" w:rsidRDefault="00E34384" w14:paraId="2E0458B9" w14:textId="77777777">
            <w:pPr>
              <w:pStyle w:val="12ptBody"/>
              <w:jc w:val="center"/>
            </w:pPr>
          </w:p>
        </w:tc>
      </w:tr>
      <w:tr w:rsidRPr="008D476E" w:rsidR="00E34384" w:rsidTr="00E34384" w14:paraId="3065B5A0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7BF3C90E" w14:textId="0D6FC0CF">
            <w:pPr>
              <w:pStyle w:val="TableWords"/>
              <w:framePr w:hSpace="0" w:wrap="auto" w:hAnchor="text" w:vAnchor="margin" w:xAlign="left" w:yAlign="inline"/>
            </w:pPr>
            <w:r w:rsidRPr="00EF4B2D">
              <w:t>confession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52751D8A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71FB0FEC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479EB3F0" w14:textId="77777777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:rsidRPr="008D476E" w:rsidR="00E34384" w:rsidP="00E34384" w:rsidRDefault="00E34384" w14:paraId="2E69EAE9" w14:textId="77777777">
            <w:pPr>
              <w:pStyle w:val="12ptBody"/>
              <w:jc w:val="center"/>
            </w:pPr>
          </w:p>
        </w:tc>
      </w:tr>
      <w:tr w:rsidRPr="008D476E" w:rsidR="00E34384" w:rsidTr="00E34384" w14:paraId="583747AD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48F591D1" w14:textId="43918522">
            <w:pPr>
              <w:pStyle w:val="TableWords"/>
              <w:framePr w:hSpace="0" w:wrap="auto" w:hAnchor="text" w:vAnchor="margin" w:xAlign="left" w:yAlign="inline"/>
            </w:pPr>
            <w:r w:rsidRPr="00EF4B2D">
              <w:t>profession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0FE7DED6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4D5C7E66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7069F3E8" w14:textId="77777777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:rsidRPr="008D476E" w:rsidR="00E34384" w:rsidP="00E34384" w:rsidRDefault="00E34384" w14:paraId="2BBEF7DB" w14:textId="77777777">
            <w:pPr>
              <w:pStyle w:val="12ptBody"/>
              <w:jc w:val="center"/>
            </w:pPr>
          </w:p>
        </w:tc>
      </w:tr>
      <w:tr w:rsidRPr="008D476E" w:rsidR="00E34384" w:rsidTr="00E34384" w14:paraId="283128E2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5BC59DC0" w14:textId="52B25811">
            <w:pPr>
              <w:pStyle w:val="TableWords"/>
              <w:framePr w:hSpace="0" w:wrap="auto" w:hAnchor="text" w:vAnchor="margin" w:xAlign="left" w:yAlign="inline"/>
            </w:pPr>
            <w:r w:rsidRPr="00EF4B2D">
              <w:lastRenderedPageBreak/>
              <w:t>possession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4741A9CA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3D1B7875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E34384" w:rsidP="00E34384" w:rsidRDefault="00E34384" w14:paraId="61E904AE" w14:textId="77777777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:rsidRPr="008D476E" w:rsidR="00E34384" w:rsidP="00E34384" w:rsidRDefault="00E34384" w14:paraId="436581CB" w14:textId="77777777">
            <w:pPr>
              <w:pStyle w:val="12ptBody"/>
              <w:jc w:val="center"/>
            </w:pPr>
          </w:p>
        </w:tc>
      </w:tr>
      <w:tr w:rsidRPr="008D476E" w:rsidR="00E34384" w:rsidTr="00E34384" w14:paraId="06AED417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0FA1B4E" w14:textId="79D130BC">
            <w:pPr>
              <w:pStyle w:val="TableWords"/>
              <w:framePr w:hSpace="0" w:wrap="auto" w:hAnchor="text" w:vAnchor="margin" w:xAlign="left" w:yAlign="inline"/>
            </w:pPr>
            <w:r w:rsidRPr="00EF4B2D">
              <w:t>division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5F63177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0D46991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FE29BA9" w14:textId="77777777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37A522A" w14:textId="77777777">
            <w:pPr>
              <w:pStyle w:val="12ptBody"/>
              <w:jc w:val="center"/>
            </w:pPr>
          </w:p>
        </w:tc>
      </w:tr>
      <w:tr w:rsidRPr="008D476E" w:rsidR="00E34384" w:rsidTr="00E34384" w14:paraId="04CAF1E8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C0B225F" w14:textId="79602249">
            <w:pPr>
              <w:pStyle w:val="TableWords"/>
              <w:framePr w:hSpace="0" w:wrap="auto" w:hAnchor="text" w:vAnchor="margin" w:xAlign="left" w:yAlign="inline"/>
            </w:pPr>
            <w:r w:rsidRPr="00EF4B2D">
              <w:t>television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2329EEB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B077DF3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977D8A6" w14:textId="77777777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5BF3E6F" w14:textId="77777777">
            <w:pPr>
              <w:pStyle w:val="12ptBody"/>
              <w:jc w:val="center"/>
            </w:pPr>
          </w:p>
        </w:tc>
      </w:tr>
      <w:tr w:rsidRPr="008D476E" w:rsidR="00E34384" w:rsidTr="00E34384" w14:paraId="46ECC697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8AF12FD" w14:textId="205DB76E">
            <w:pPr>
              <w:pStyle w:val="TableWords"/>
              <w:framePr w:hSpace="0" w:wrap="auto" w:hAnchor="text" w:vAnchor="margin" w:xAlign="left" w:yAlign="inline"/>
            </w:pPr>
            <w:r w:rsidRPr="00EF4B2D">
              <w:t>confusion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F787F93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CC31A6B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3D969FD" w14:textId="77777777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6C3F723" w14:textId="77777777">
            <w:pPr>
              <w:pStyle w:val="12ptBody"/>
              <w:jc w:val="center"/>
            </w:pPr>
          </w:p>
        </w:tc>
      </w:tr>
      <w:tr w:rsidRPr="008D476E" w:rsidR="00E34384" w:rsidTr="00E34384" w14:paraId="56DDA048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48B76A3" w14:textId="6E4A065F">
            <w:pPr>
              <w:pStyle w:val="TableWords"/>
              <w:framePr w:hSpace="0" w:wrap="auto" w:hAnchor="text" w:vAnchor="margin" w:xAlign="left" w:yAlign="inline"/>
            </w:pPr>
            <w:r w:rsidRPr="00EF4B2D">
              <w:t>revision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552EE47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98C1A4C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ED99CDD" w14:textId="77777777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D63C085" w14:textId="77777777">
            <w:pPr>
              <w:pStyle w:val="12ptBody"/>
              <w:jc w:val="center"/>
            </w:pPr>
          </w:p>
        </w:tc>
      </w:tr>
      <w:tr w:rsidRPr="008D476E" w:rsidR="00E34384" w:rsidTr="00E34384" w14:paraId="12F785E4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F5ACE90" w14:textId="35EF5255">
            <w:pPr>
              <w:pStyle w:val="TableWords"/>
              <w:framePr w:hSpace="0" w:wrap="auto" w:hAnchor="text" w:vAnchor="margin" w:xAlign="left" w:yAlign="inline"/>
            </w:pPr>
            <w:r w:rsidRPr="00EF4B2D">
              <w:t>persuasion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9B32D13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9D505AC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C47742B" w14:textId="77777777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C4089E9" w14:textId="77777777">
            <w:pPr>
              <w:pStyle w:val="12ptBody"/>
              <w:jc w:val="center"/>
            </w:pPr>
          </w:p>
        </w:tc>
      </w:tr>
    </w:tbl>
    <w:p w:rsidR="008E4C78" w:rsidP="00F07A06" w:rsidRDefault="008E4C78" w14:paraId="3CD831ED" w14:textId="77777777">
      <w:pPr>
        <w:pStyle w:val="12ptBody"/>
      </w:pPr>
    </w:p>
    <w:p w:rsidRPr="008D476E" w:rsidR="001D25E6" w:rsidP="00F07A06" w:rsidRDefault="001D25E6" w14:paraId="4D00307B" w14:textId="77777777">
      <w:pPr>
        <w:pStyle w:val="12ptBody"/>
      </w:pPr>
    </w:p>
    <w:p w:rsidR="008E4C78" w:rsidP="00F07A06" w:rsidRDefault="008E4C78" w14:paraId="1B50C14B" w14:textId="6932E337">
      <w:pPr>
        <w:pStyle w:val="12ptBody"/>
      </w:pPr>
      <w:r w:rsidRPr="001D25E6">
        <w:rPr>
          <w:b/>
          <w:bCs/>
        </w:rPr>
        <w:t xml:space="preserve">Week 6 – </w:t>
      </w:r>
      <w:r w:rsidRPr="001D25E6" w:rsidR="2278F53B">
        <w:rPr>
          <w:b/>
          <w:bCs/>
        </w:rPr>
        <w:t>1</w:t>
      </w:r>
      <w:r w:rsidR="00FE4873">
        <w:rPr>
          <w:b/>
          <w:bCs/>
        </w:rPr>
        <w:t>2</w:t>
      </w:r>
      <w:r w:rsidRPr="001D25E6" w:rsidR="00B55F0A">
        <w:rPr>
          <w:b/>
          <w:bCs/>
          <w:vertAlign w:val="superscript"/>
        </w:rPr>
        <w:t>th</w:t>
      </w:r>
      <w:r w:rsidRPr="001D25E6" w:rsidR="00B55F0A">
        <w:rPr>
          <w:b/>
          <w:bCs/>
        </w:rPr>
        <w:t xml:space="preserve"> October</w:t>
      </w:r>
      <w:r w:rsidRPr="008D476E" w:rsidR="00E27690">
        <w:t xml:space="preserve"> </w:t>
      </w:r>
      <w:r w:rsidRPr="008D476E" w:rsidR="00B90E98">
        <w:t>–</w:t>
      </w:r>
      <w:r w:rsidRPr="008D476E" w:rsidR="00E27690">
        <w:t xml:space="preserve"> </w:t>
      </w:r>
      <w:r w:rsidRPr="00E34384" w:rsidR="00E34384">
        <w:t>‘</w:t>
      </w:r>
      <w:proofErr w:type="spellStart"/>
      <w:r w:rsidRPr="00E34384" w:rsidR="00E34384">
        <w:t>ough</w:t>
      </w:r>
      <w:proofErr w:type="spellEnd"/>
      <w:r w:rsidRPr="00E34384" w:rsidR="00E34384">
        <w:t>’</w:t>
      </w:r>
    </w:p>
    <w:p w:rsidRPr="008D476E" w:rsidR="001D25E6" w:rsidP="00F07A06" w:rsidRDefault="001D25E6" w14:paraId="04140F39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93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2302"/>
        <w:gridCol w:w="1631"/>
        <w:gridCol w:w="1650"/>
        <w:gridCol w:w="1889"/>
        <w:gridCol w:w="1621"/>
      </w:tblGrid>
      <w:tr w:rsidRPr="008D476E" w:rsidR="008E4C78" w:rsidTr="001D25E6" w14:paraId="07AAB268" w14:textId="77777777">
        <w:trPr>
          <w:trHeight w:val="397"/>
        </w:trPr>
        <w:tc>
          <w:tcPr>
            <w:tcW w:w="2302" w:type="dxa"/>
            <w:vAlign w:val="center"/>
          </w:tcPr>
          <w:p w:rsidRPr="008D476E" w:rsidR="008E4C78" w:rsidP="001D25E6" w:rsidRDefault="008E4C78" w14:paraId="1098C14C" w14:textId="77777777">
            <w:pPr>
              <w:pStyle w:val="12ptBody"/>
              <w:jc w:val="center"/>
            </w:pPr>
          </w:p>
        </w:tc>
        <w:tc>
          <w:tcPr>
            <w:tcW w:w="1631" w:type="dxa"/>
            <w:vAlign w:val="center"/>
          </w:tcPr>
          <w:p w:rsidRPr="008D476E" w:rsidR="008E4C78" w:rsidP="001D25E6" w:rsidRDefault="008E4C78" w14:paraId="4F3C2DF1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50" w:type="dxa"/>
            <w:vAlign w:val="center"/>
          </w:tcPr>
          <w:p w:rsidRPr="008D476E" w:rsidR="008E4C78" w:rsidP="001D25E6" w:rsidRDefault="008E4C78" w14:paraId="52BB4C45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889" w:type="dxa"/>
            <w:vAlign w:val="center"/>
          </w:tcPr>
          <w:p w:rsidRPr="008D476E" w:rsidR="008E4C78" w:rsidP="001D25E6" w:rsidRDefault="008E4C78" w14:paraId="7669C51C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21" w:type="dxa"/>
            <w:vAlign w:val="center"/>
          </w:tcPr>
          <w:p w:rsidRPr="008D476E" w:rsidR="008E4C78" w:rsidP="001D25E6" w:rsidRDefault="008E4C78" w14:paraId="52BBBF67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1A65E73B" w14:textId="77777777">
        <w:trPr>
          <w:trHeight w:val="397"/>
        </w:trPr>
        <w:tc>
          <w:tcPr>
            <w:tcW w:w="2302" w:type="dxa"/>
            <w:vAlign w:val="center"/>
          </w:tcPr>
          <w:p w:rsidRPr="00E34384" w:rsidR="00E34384" w:rsidP="00E34384" w:rsidRDefault="00E34384" w14:paraId="3A8AE70B" w14:textId="40BEACB8">
            <w:pPr>
              <w:pStyle w:val="TableWords"/>
              <w:framePr w:hSpace="0" w:wrap="auto" w:hAnchor="text" w:vAnchor="margin" w:xAlign="left" w:yAlign="inline"/>
            </w:pPr>
            <w:r w:rsidRPr="00E34384">
              <w:t>bought</w:t>
            </w:r>
          </w:p>
        </w:tc>
        <w:tc>
          <w:tcPr>
            <w:tcW w:w="1631" w:type="dxa"/>
            <w:vAlign w:val="center"/>
          </w:tcPr>
          <w:p w:rsidRPr="008D476E" w:rsidR="00E34384" w:rsidP="00E34384" w:rsidRDefault="00E34384" w14:paraId="7DCE71BA" w14:textId="77777777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:rsidRPr="008D476E" w:rsidR="00E34384" w:rsidP="00E34384" w:rsidRDefault="00E34384" w14:paraId="73EDD983" w14:textId="77777777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:rsidRPr="008D476E" w:rsidR="00E34384" w:rsidP="00E34384" w:rsidRDefault="00E34384" w14:paraId="06BE7AD8" w14:textId="77777777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:rsidRPr="008D476E" w:rsidR="00E34384" w:rsidP="00E34384" w:rsidRDefault="00E34384" w14:paraId="547B5482" w14:textId="77777777">
            <w:pPr>
              <w:pStyle w:val="12ptBody"/>
              <w:jc w:val="center"/>
            </w:pPr>
          </w:p>
        </w:tc>
      </w:tr>
      <w:tr w:rsidRPr="008D476E" w:rsidR="00E34384" w:rsidTr="00E34384" w14:paraId="1E9051FE" w14:textId="77777777">
        <w:trPr>
          <w:trHeight w:val="397"/>
        </w:trPr>
        <w:tc>
          <w:tcPr>
            <w:tcW w:w="2302" w:type="dxa"/>
            <w:vAlign w:val="center"/>
          </w:tcPr>
          <w:p w:rsidRPr="00E34384" w:rsidR="00E34384" w:rsidP="00E34384" w:rsidRDefault="00E34384" w14:paraId="52647A67" w14:textId="68C8A526">
            <w:pPr>
              <w:pStyle w:val="TableWords"/>
              <w:framePr w:hSpace="0" w:wrap="auto" w:hAnchor="text" w:vAnchor="margin" w:xAlign="left" w:yAlign="inline"/>
            </w:pPr>
            <w:r w:rsidRPr="00E34384">
              <w:t>thought</w:t>
            </w:r>
          </w:p>
        </w:tc>
        <w:tc>
          <w:tcPr>
            <w:tcW w:w="1631" w:type="dxa"/>
            <w:vAlign w:val="center"/>
          </w:tcPr>
          <w:p w:rsidRPr="008D476E" w:rsidR="00E34384" w:rsidP="00E34384" w:rsidRDefault="00E34384" w14:paraId="73B8B58E" w14:textId="77777777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:rsidRPr="008D476E" w:rsidR="00E34384" w:rsidP="00E34384" w:rsidRDefault="00E34384" w14:paraId="1019F742" w14:textId="77777777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:rsidRPr="008D476E" w:rsidR="00E34384" w:rsidP="00E34384" w:rsidRDefault="00E34384" w14:paraId="4F2F5D64" w14:textId="77777777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:rsidRPr="008D476E" w:rsidR="00E34384" w:rsidP="00E34384" w:rsidRDefault="00E34384" w14:paraId="671EAAEE" w14:textId="77777777">
            <w:pPr>
              <w:pStyle w:val="12ptBody"/>
              <w:jc w:val="center"/>
            </w:pPr>
          </w:p>
        </w:tc>
      </w:tr>
      <w:tr w:rsidRPr="008D476E" w:rsidR="00E34384" w:rsidTr="00E34384" w14:paraId="45D67508" w14:textId="77777777">
        <w:trPr>
          <w:trHeight w:val="397"/>
        </w:trPr>
        <w:tc>
          <w:tcPr>
            <w:tcW w:w="2302" w:type="dxa"/>
            <w:vAlign w:val="center"/>
          </w:tcPr>
          <w:p w:rsidRPr="00E34384" w:rsidR="00E34384" w:rsidP="00E34384" w:rsidRDefault="00E34384" w14:paraId="21A63579" w14:textId="357C84FE">
            <w:pPr>
              <w:pStyle w:val="TableWords"/>
              <w:framePr w:hSpace="0" w:wrap="auto" w:hAnchor="text" w:vAnchor="margin" w:xAlign="left" w:yAlign="inline"/>
            </w:pPr>
            <w:r w:rsidRPr="00E34384">
              <w:t>brought</w:t>
            </w:r>
          </w:p>
        </w:tc>
        <w:tc>
          <w:tcPr>
            <w:tcW w:w="1631" w:type="dxa"/>
            <w:vAlign w:val="center"/>
          </w:tcPr>
          <w:p w:rsidRPr="008D476E" w:rsidR="00E34384" w:rsidP="00E34384" w:rsidRDefault="00E34384" w14:paraId="005E1F47" w14:textId="77777777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:rsidRPr="008D476E" w:rsidR="00E34384" w:rsidP="00E34384" w:rsidRDefault="00E34384" w14:paraId="35E2A2BD" w14:textId="77777777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:rsidRPr="008D476E" w:rsidR="00E34384" w:rsidP="00E34384" w:rsidRDefault="00E34384" w14:paraId="5289EC20" w14:textId="77777777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:rsidRPr="008D476E" w:rsidR="00E34384" w:rsidP="00E34384" w:rsidRDefault="00E34384" w14:paraId="10346A16" w14:textId="77777777">
            <w:pPr>
              <w:pStyle w:val="12ptBody"/>
              <w:jc w:val="center"/>
            </w:pPr>
          </w:p>
        </w:tc>
      </w:tr>
      <w:tr w:rsidRPr="008D476E" w:rsidR="00E34384" w:rsidTr="00E34384" w14:paraId="5ADD7332" w14:textId="77777777">
        <w:trPr>
          <w:trHeight w:val="397"/>
        </w:trPr>
        <w:tc>
          <w:tcPr>
            <w:tcW w:w="2302" w:type="dxa"/>
            <w:vAlign w:val="center"/>
          </w:tcPr>
          <w:p w:rsidRPr="00E34384" w:rsidR="00E34384" w:rsidP="00E34384" w:rsidRDefault="00E34384" w14:paraId="4F547FBC" w14:textId="70C0B005">
            <w:pPr>
              <w:pStyle w:val="TableWords"/>
              <w:framePr w:hSpace="0" w:wrap="auto" w:hAnchor="text" w:vAnchor="margin" w:xAlign="left" w:yAlign="inline"/>
            </w:pPr>
            <w:r w:rsidRPr="00E34384">
              <w:t>fought</w:t>
            </w:r>
          </w:p>
        </w:tc>
        <w:tc>
          <w:tcPr>
            <w:tcW w:w="1631" w:type="dxa"/>
            <w:vAlign w:val="center"/>
          </w:tcPr>
          <w:p w:rsidRPr="008D476E" w:rsidR="00E34384" w:rsidP="00E34384" w:rsidRDefault="00E34384" w14:paraId="77B5223D" w14:textId="77777777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:rsidRPr="008D476E" w:rsidR="00E34384" w:rsidP="00E34384" w:rsidRDefault="00E34384" w14:paraId="7AEF8148" w14:textId="77777777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:rsidRPr="008D476E" w:rsidR="00E34384" w:rsidP="00E34384" w:rsidRDefault="00E34384" w14:paraId="513FA26A" w14:textId="77777777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:rsidRPr="008D476E" w:rsidR="00E34384" w:rsidP="00E34384" w:rsidRDefault="00E34384" w14:paraId="11468EB5" w14:textId="77777777">
            <w:pPr>
              <w:pStyle w:val="12ptBody"/>
              <w:jc w:val="center"/>
            </w:pPr>
          </w:p>
        </w:tc>
      </w:tr>
      <w:tr w:rsidRPr="008D476E" w:rsidR="00E34384" w:rsidTr="00E34384" w14:paraId="1261138E" w14:textId="77777777">
        <w:trPr>
          <w:trHeight w:val="397"/>
        </w:trPr>
        <w:tc>
          <w:tcPr>
            <w:tcW w:w="2302" w:type="dxa"/>
            <w:vAlign w:val="center"/>
          </w:tcPr>
          <w:p w:rsidRPr="00E34384" w:rsidR="00E34384" w:rsidP="00E34384" w:rsidRDefault="00E34384" w14:paraId="7C991CE7" w14:textId="0F68285D">
            <w:pPr>
              <w:pStyle w:val="TableWords"/>
              <w:framePr w:hSpace="0" w:wrap="auto" w:hAnchor="text" w:vAnchor="margin" w:xAlign="left" w:yAlign="inline"/>
            </w:pPr>
            <w:r w:rsidRPr="00E34384">
              <w:t>ought</w:t>
            </w:r>
          </w:p>
        </w:tc>
        <w:tc>
          <w:tcPr>
            <w:tcW w:w="1631" w:type="dxa"/>
            <w:vAlign w:val="center"/>
          </w:tcPr>
          <w:p w:rsidRPr="008D476E" w:rsidR="00E34384" w:rsidP="00E34384" w:rsidRDefault="00E34384" w14:paraId="18F6BEA9" w14:textId="77777777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:rsidRPr="008D476E" w:rsidR="00E34384" w:rsidP="00E34384" w:rsidRDefault="00E34384" w14:paraId="4CFD0CB8" w14:textId="77777777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:rsidRPr="008D476E" w:rsidR="00E34384" w:rsidP="00E34384" w:rsidRDefault="00E34384" w14:paraId="22DDD8F2" w14:textId="77777777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:rsidRPr="008D476E" w:rsidR="00E34384" w:rsidP="00E34384" w:rsidRDefault="00E34384" w14:paraId="33D8772F" w14:textId="77777777">
            <w:pPr>
              <w:pStyle w:val="12ptBody"/>
              <w:jc w:val="center"/>
            </w:pPr>
          </w:p>
        </w:tc>
      </w:tr>
      <w:tr w:rsidRPr="008D476E" w:rsidR="00E34384" w:rsidTr="00E34384" w14:paraId="196F6C9D" w14:textId="77777777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3137DB05" w14:textId="408D00C2">
            <w:pPr>
              <w:pStyle w:val="TableWords"/>
              <w:framePr w:hSpace="0" w:wrap="auto" w:hAnchor="text" w:vAnchor="margin" w:xAlign="left" w:yAlign="inline"/>
            </w:pPr>
            <w:r w:rsidRPr="00E34384">
              <w:t>nought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6DA1DA4" w14:textId="77777777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8AFF9B7" w14:textId="77777777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20BB2DA" w14:textId="77777777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5D93914" w14:textId="77777777">
            <w:pPr>
              <w:pStyle w:val="12ptBody"/>
              <w:jc w:val="center"/>
            </w:pPr>
          </w:p>
        </w:tc>
      </w:tr>
      <w:tr w:rsidRPr="008D476E" w:rsidR="00E34384" w:rsidTr="00E34384" w14:paraId="39F953D7" w14:textId="77777777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62A68D4A" w14:textId="7B1C0511">
            <w:pPr>
              <w:pStyle w:val="TableWords"/>
              <w:framePr w:hSpace="0" w:wrap="auto" w:hAnchor="text" w:vAnchor="margin" w:xAlign="left" w:yAlign="inline"/>
            </w:pPr>
            <w:r w:rsidRPr="00E34384">
              <w:t>enough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A8729F3" w14:textId="77777777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E610F7E" w14:textId="77777777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C9C21CE" w14:textId="77777777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CC984D2" w14:textId="77777777">
            <w:pPr>
              <w:pStyle w:val="12ptBody"/>
              <w:jc w:val="center"/>
            </w:pPr>
          </w:p>
        </w:tc>
      </w:tr>
      <w:tr w:rsidRPr="008D476E" w:rsidR="00E34384" w:rsidTr="00E34384" w14:paraId="15200DBD" w14:textId="77777777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2D1239FF" w14:textId="523A23FC">
            <w:pPr>
              <w:pStyle w:val="TableWords"/>
              <w:framePr w:hSpace="0" w:wrap="auto" w:hAnchor="text" w:vAnchor="margin" w:xAlign="left" w:yAlign="inline"/>
            </w:pPr>
            <w:r w:rsidRPr="00E34384">
              <w:t>tough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F47ABC7" w14:textId="77777777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B95B759" w14:textId="77777777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9A7CB2A" w14:textId="77777777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529F16F" w14:textId="77777777">
            <w:pPr>
              <w:pStyle w:val="12ptBody"/>
              <w:jc w:val="center"/>
            </w:pPr>
          </w:p>
        </w:tc>
      </w:tr>
      <w:tr w:rsidRPr="008D476E" w:rsidR="00E34384" w:rsidTr="00E34384" w14:paraId="559C4F11" w14:textId="77777777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09BBBA0B" w14:textId="19462042">
            <w:pPr>
              <w:pStyle w:val="TableWords"/>
              <w:framePr w:hSpace="0" w:wrap="auto" w:hAnchor="text" w:vAnchor="margin" w:xAlign="left" w:yAlign="inline"/>
            </w:pPr>
            <w:r w:rsidRPr="00E34384">
              <w:t>cough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1DCFC2F" w14:textId="77777777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5C355CB" w14:textId="77777777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1BF0181" w14:textId="77777777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7A95130" w14:textId="77777777">
            <w:pPr>
              <w:pStyle w:val="12ptBody"/>
              <w:jc w:val="center"/>
            </w:pPr>
          </w:p>
        </w:tc>
      </w:tr>
      <w:tr w:rsidRPr="008D476E" w:rsidR="00E34384" w:rsidTr="00E34384" w14:paraId="1EC4DE82" w14:textId="77777777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68922B98" w14:textId="4D7FCB60">
            <w:pPr>
              <w:pStyle w:val="TableWords"/>
              <w:framePr w:hSpace="0" w:wrap="auto" w:hAnchor="text" w:vAnchor="margin" w:xAlign="left" w:yAlign="inline"/>
            </w:pPr>
            <w:r w:rsidRPr="00E34384">
              <w:t>rough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A9F600D" w14:textId="77777777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F34B9E6" w14:textId="77777777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4CC8AF8" w14:textId="77777777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5FBFA7A" w14:textId="77777777">
            <w:pPr>
              <w:pStyle w:val="12ptBody"/>
              <w:jc w:val="center"/>
            </w:pPr>
          </w:p>
        </w:tc>
      </w:tr>
    </w:tbl>
    <w:p w:rsidR="008E4C78" w:rsidP="00F07A06" w:rsidRDefault="008E4C78" w14:paraId="0198DFF2" w14:textId="77777777">
      <w:pPr>
        <w:pStyle w:val="12ptBody"/>
      </w:pPr>
    </w:p>
    <w:p w:rsidRPr="008D476E" w:rsidR="001D25E6" w:rsidP="00F07A06" w:rsidRDefault="001D25E6" w14:paraId="60D3FBA9" w14:textId="77777777">
      <w:pPr>
        <w:pStyle w:val="12ptBody"/>
      </w:pPr>
    </w:p>
    <w:p w:rsidR="001D25E6" w:rsidP="00E34384" w:rsidRDefault="008E4C78" w14:paraId="73690CFE" w14:textId="04B92458">
      <w:pPr>
        <w:pStyle w:val="12ptBody"/>
      </w:pPr>
      <w:r w:rsidRPr="001D25E6">
        <w:rPr>
          <w:b/>
          <w:bCs/>
        </w:rPr>
        <w:t xml:space="preserve">Week 7 – </w:t>
      </w:r>
      <w:r w:rsidRPr="001D25E6" w:rsidR="00B55F0A">
        <w:rPr>
          <w:b/>
          <w:bCs/>
        </w:rPr>
        <w:t xml:space="preserve"> </w:t>
      </w:r>
      <w:r w:rsidR="00FE4873">
        <w:rPr>
          <w:b/>
          <w:bCs/>
        </w:rPr>
        <w:t>19</w:t>
      </w:r>
      <w:r w:rsidRPr="001D25E6" w:rsidR="5E92E1CF">
        <w:rPr>
          <w:b/>
          <w:bCs/>
          <w:vertAlign w:val="superscript"/>
        </w:rPr>
        <w:t>th</w:t>
      </w:r>
      <w:r w:rsidRPr="001D25E6" w:rsidR="00DA45FF">
        <w:rPr>
          <w:b/>
          <w:bCs/>
        </w:rPr>
        <w:t xml:space="preserve"> October</w:t>
      </w:r>
      <w:r w:rsidRPr="008D476E" w:rsidR="00B55F0A">
        <w:t xml:space="preserve"> </w:t>
      </w:r>
      <w:r w:rsidRPr="008D476E" w:rsidR="00B90E98">
        <w:t>–</w:t>
      </w:r>
      <w:r w:rsidRPr="008D476E" w:rsidR="00EE575B">
        <w:t xml:space="preserve"> </w:t>
      </w:r>
      <w:r w:rsidRPr="00E34384" w:rsidR="00E34384">
        <w:t>‘</w:t>
      </w:r>
      <w:proofErr w:type="spellStart"/>
      <w:r w:rsidRPr="00E34384" w:rsidR="00E34384">
        <w:t>ough</w:t>
      </w:r>
      <w:proofErr w:type="spellEnd"/>
      <w:r w:rsidRPr="00E34384" w:rsidR="00E34384">
        <w:t>’</w:t>
      </w:r>
    </w:p>
    <w:p w:rsidRPr="008D476E" w:rsidR="00E34384" w:rsidP="00E34384" w:rsidRDefault="00E34384" w14:paraId="0BC7812B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2053"/>
        <w:gridCol w:w="1681"/>
        <w:gridCol w:w="1696"/>
        <w:gridCol w:w="1915"/>
        <w:gridCol w:w="1671"/>
      </w:tblGrid>
      <w:tr w:rsidRPr="008D476E" w:rsidR="008E4C78" w:rsidTr="001D25E6" w14:paraId="04F5B784" w14:textId="77777777">
        <w:trPr>
          <w:trHeight w:val="397"/>
        </w:trPr>
        <w:tc>
          <w:tcPr>
            <w:tcW w:w="2053" w:type="dxa"/>
            <w:vAlign w:val="center"/>
          </w:tcPr>
          <w:p w:rsidRPr="008D476E" w:rsidR="008E4C78" w:rsidP="001D25E6" w:rsidRDefault="008E4C78" w14:paraId="20245F37" w14:textId="77777777">
            <w:pPr>
              <w:pStyle w:val="12ptBody"/>
              <w:jc w:val="center"/>
            </w:pPr>
          </w:p>
        </w:tc>
        <w:tc>
          <w:tcPr>
            <w:tcW w:w="1681" w:type="dxa"/>
            <w:vAlign w:val="center"/>
          </w:tcPr>
          <w:p w:rsidRPr="008D476E" w:rsidR="008E4C78" w:rsidP="001D25E6" w:rsidRDefault="008E4C78" w14:paraId="2E658CE2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96" w:type="dxa"/>
            <w:vAlign w:val="center"/>
          </w:tcPr>
          <w:p w:rsidRPr="008D476E" w:rsidR="008E4C78" w:rsidP="001D25E6" w:rsidRDefault="008E4C78" w14:paraId="08DA9405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15" w:type="dxa"/>
            <w:vAlign w:val="center"/>
          </w:tcPr>
          <w:p w:rsidRPr="008D476E" w:rsidR="008E4C78" w:rsidP="001D25E6" w:rsidRDefault="008E4C78" w14:paraId="446D3618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71" w:type="dxa"/>
            <w:vAlign w:val="center"/>
          </w:tcPr>
          <w:p w:rsidRPr="008D476E" w:rsidR="008E4C78" w:rsidP="001D25E6" w:rsidRDefault="008E4C78" w14:paraId="2CC10BFD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65A675D3" w14:textId="77777777">
        <w:trPr>
          <w:trHeight w:val="397"/>
        </w:trPr>
        <w:tc>
          <w:tcPr>
            <w:tcW w:w="2053" w:type="dxa"/>
            <w:vAlign w:val="center"/>
          </w:tcPr>
          <w:p w:rsidRPr="008D476E" w:rsidR="00E34384" w:rsidP="00E34384" w:rsidRDefault="00E34384" w14:paraId="618DE4D2" w14:textId="112D52D5">
            <w:pPr>
              <w:pStyle w:val="TableWords"/>
              <w:framePr w:hSpace="0" w:wrap="auto" w:hAnchor="text" w:vAnchor="margin" w:xAlign="left" w:yAlign="inline"/>
            </w:pPr>
            <w:r w:rsidRPr="003E2433">
              <w:t>thoughtful</w:t>
            </w:r>
          </w:p>
        </w:tc>
        <w:tc>
          <w:tcPr>
            <w:tcW w:w="1681" w:type="dxa"/>
            <w:vAlign w:val="center"/>
          </w:tcPr>
          <w:p w:rsidRPr="008D476E" w:rsidR="00E34384" w:rsidP="00E34384" w:rsidRDefault="00E34384" w14:paraId="1B902A07" w14:textId="77777777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:rsidRPr="008D476E" w:rsidR="00E34384" w:rsidP="00E34384" w:rsidRDefault="00E34384" w14:paraId="04A90AF0" w14:textId="77777777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:rsidRPr="008D476E" w:rsidR="00E34384" w:rsidP="00E34384" w:rsidRDefault="00E34384" w14:paraId="64155C19" w14:textId="77777777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:rsidRPr="008D476E" w:rsidR="00E34384" w:rsidP="00E34384" w:rsidRDefault="00E34384" w14:paraId="227B0CCA" w14:textId="77777777">
            <w:pPr>
              <w:pStyle w:val="12ptBody"/>
              <w:jc w:val="center"/>
            </w:pPr>
          </w:p>
        </w:tc>
      </w:tr>
      <w:tr w:rsidRPr="008D476E" w:rsidR="00E34384" w:rsidTr="00E34384" w14:paraId="2FFA55B1" w14:textId="77777777">
        <w:trPr>
          <w:trHeight w:val="397"/>
        </w:trPr>
        <w:tc>
          <w:tcPr>
            <w:tcW w:w="2053" w:type="dxa"/>
            <w:vAlign w:val="center"/>
          </w:tcPr>
          <w:p w:rsidRPr="008D476E" w:rsidR="00E34384" w:rsidP="00E34384" w:rsidRDefault="00E34384" w14:paraId="3E0314B1" w14:textId="3D746303">
            <w:pPr>
              <w:pStyle w:val="TableWords"/>
              <w:framePr w:hSpace="0" w:wrap="auto" w:hAnchor="text" w:vAnchor="margin" w:xAlign="left" w:yAlign="inline"/>
            </w:pPr>
            <w:r w:rsidRPr="003E2433">
              <w:t>though</w:t>
            </w:r>
          </w:p>
        </w:tc>
        <w:tc>
          <w:tcPr>
            <w:tcW w:w="1681" w:type="dxa"/>
            <w:vAlign w:val="center"/>
          </w:tcPr>
          <w:p w:rsidRPr="008D476E" w:rsidR="00E34384" w:rsidP="00E34384" w:rsidRDefault="00E34384" w14:paraId="173D9981" w14:textId="77777777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:rsidRPr="008D476E" w:rsidR="00E34384" w:rsidP="00E34384" w:rsidRDefault="00E34384" w14:paraId="31369D1E" w14:textId="77777777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:rsidRPr="008D476E" w:rsidR="00E34384" w:rsidP="00E34384" w:rsidRDefault="00E34384" w14:paraId="173644AB" w14:textId="77777777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:rsidRPr="008D476E" w:rsidR="00E34384" w:rsidP="00E34384" w:rsidRDefault="00E34384" w14:paraId="17F51383" w14:textId="77777777">
            <w:pPr>
              <w:pStyle w:val="12ptBody"/>
              <w:jc w:val="center"/>
            </w:pPr>
          </w:p>
        </w:tc>
      </w:tr>
      <w:tr w:rsidRPr="008D476E" w:rsidR="00E34384" w:rsidTr="00E34384" w14:paraId="5AA14AAD" w14:textId="77777777">
        <w:trPr>
          <w:trHeight w:val="397"/>
        </w:trPr>
        <w:tc>
          <w:tcPr>
            <w:tcW w:w="2053" w:type="dxa"/>
            <w:vAlign w:val="center"/>
          </w:tcPr>
          <w:p w:rsidRPr="008D476E" w:rsidR="00E34384" w:rsidP="00E34384" w:rsidRDefault="00E34384" w14:paraId="31B63D9F" w14:textId="705BCEEF">
            <w:pPr>
              <w:pStyle w:val="TableWords"/>
              <w:framePr w:hSpace="0" w:wrap="auto" w:hAnchor="text" w:vAnchor="margin" w:xAlign="left" w:yAlign="inline"/>
            </w:pPr>
            <w:r w:rsidRPr="003E2433">
              <w:t>through</w:t>
            </w:r>
          </w:p>
        </w:tc>
        <w:tc>
          <w:tcPr>
            <w:tcW w:w="1681" w:type="dxa"/>
            <w:vAlign w:val="center"/>
          </w:tcPr>
          <w:p w:rsidRPr="008D476E" w:rsidR="00E34384" w:rsidP="00E34384" w:rsidRDefault="00E34384" w14:paraId="3766B9D4" w14:textId="77777777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:rsidRPr="008D476E" w:rsidR="00E34384" w:rsidP="00E34384" w:rsidRDefault="00E34384" w14:paraId="7AF3D546" w14:textId="77777777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:rsidRPr="008D476E" w:rsidR="00E34384" w:rsidP="00E34384" w:rsidRDefault="00E34384" w14:paraId="7749E7C5" w14:textId="77777777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:rsidRPr="008D476E" w:rsidR="00E34384" w:rsidP="00E34384" w:rsidRDefault="00E34384" w14:paraId="694D6ED2" w14:textId="77777777">
            <w:pPr>
              <w:pStyle w:val="12ptBody"/>
              <w:jc w:val="center"/>
            </w:pPr>
          </w:p>
        </w:tc>
      </w:tr>
      <w:tr w:rsidRPr="008D476E" w:rsidR="00E34384" w:rsidTr="00E34384" w14:paraId="3160B8EC" w14:textId="77777777">
        <w:trPr>
          <w:trHeight w:val="397"/>
        </w:trPr>
        <w:tc>
          <w:tcPr>
            <w:tcW w:w="2053" w:type="dxa"/>
            <w:vAlign w:val="center"/>
          </w:tcPr>
          <w:p w:rsidRPr="008D476E" w:rsidR="00E34384" w:rsidP="00E34384" w:rsidRDefault="00E34384" w14:paraId="78BAA743" w14:textId="6C7623A7">
            <w:pPr>
              <w:pStyle w:val="TableWords"/>
              <w:framePr w:hSpace="0" w:wrap="auto" w:hAnchor="text" w:vAnchor="margin" w:xAlign="left" w:yAlign="inline"/>
            </w:pPr>
            <w:r w:rsidRPr="003E2433">
              <w:t>thorough</w:t>
            </w:r>
          </w:p>
        </w:tc>
        <w:tc>
          <w:tcPr>
            <w:tcW w:w="1681" w:type="dxa"/>
            <w:vAlign w:val="center"/>
          </w:tcPr>
          <w:p w:rsidRPr="008D476E" w:rsidR="00E34384" w:rsidP="00E34384" w:rsidRDefault="00E34384" w14:paraId="2BAF9C11" w14:textId="77777777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:rsidRPr="008D476E" w:rsidR="00E34384" w:rsidP="00E34384" w:rsidRDefault="00E34384" w14:paraId="0B031338" w14:textId="77777777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:rsidRPr="008D476E" w:rsidR="00E34384" w:rsidP="00E34384" w:rsidRDefault="00E34384" w14:paraId="1004F30F" w14:textId="77777777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:rsidRPr="008D476E" w:rsidR="00E34384" w:rsidP="00E34384" w:rsidRDefault="00E34384" w14:paraId="28ED4444" w14:textId="77777777">
            <w:pPr>
              <w:pStyle w:val="12ptBody"/>
              <w:jc w:val="center"/>
            </w:pPr>
          </w:p>
        </w:tc>
      </w:tr>
      <w:tr w:rsidRPr="008D476E" w:rsidR="00E34384" w:rsidTr="00E34384" w14:paraId="4C39483C" w14:textId="77777777">
        <w:trPr>
          <w:trHeight w:val="397"/>
        </w:trPr>
        <w:tc>
          <w:tcPr>
            <w:tcW w:w="2053" w:type="dxa"/>
            <w:vAlign w:val="center"/>
          </w:tcPr>
          <w:p w:rsidRPr="008D476E" w:rsidR="00E34384" w:rsidP="00E34384" w:rsidRDefault="00E34384" w14:paraId="66A315DE" w14:textId="16DA6F75">
            <w:pPr>
              <w:pStyle w:val="TableWords"/>
              <w:framePr w:hSpace="0" w:wrap="auto" w:hAnchor="text" w:vAnchor="margin" w:xAlign="left" w:yAlign="inline"/>
            </w:pPr>
            <w:r w:rsidRPr="003E2433">
              <w:t>borough</w:t>
            </w:r>
          </w:p>
        </w:tc>
        <w:tc>
          <w:tcPr>
            <w:tcW w:w="1681" w:type="dxa"/>
            <w:vAlign w:val="center"/>
          </w:tcPr>
          <w:p w:rsidRPr="008D476E" w:rsidR="00E34384" w:rsidP="00E34384" w:rsidRDefault="00E34384" w14:paraId="198AC137" w14:textId="77777777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:rsidRPr="008D476E" w:rsidR="00E34384" w:rsidP="00E34384" w:rsidRDefault="00E34384" w14:paraId="7B230D1B" w14:textId="77777777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:rsidRPr="008D476E" w:rsidR="00E34384" w:rsidP="00E34384" w:rsidRDefault="00E34384" w14:paraId="0ABAB282" w14:textId="77777777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:rsidRPr="008D476E" w:rsidR="00E34384" w:rsidP="00E34384" w:rsidRDefault="00E34384" w14:paraId="375ED5B5" w14:textId="77777777">
            <w:pPr>
              <w:pStyle w:val="12ptBody"/>
              <w:jc w:val="center"/>
            </w:pPr>
          </w:p>
        </w:tc>
      </w:tr>
      <w:tr w:rsidRPr="008D476E" w:rsidR="00E34384" w:rsidTr="00E34384" w14:paraId="1D247B53" w14:textId="77777777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C950A93" w14:textId="7C54F775">
            <w:pPr>
              <w:pStyle w:val="TableWords"/>
              <w:framePr w:hSpace="0" w:wrap="auto" w:hAnchor="text" w:vAnchor="margin" w:xAlign="left" w:yAlign="inline"/>
            </w:pPr>
            <w:r w:rsidRPr="003E2433">
              <w:t>drought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CC38F02" w14:textId="77777777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551FEE4" w14:textId="77777777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5AC4F62" w14:textId="77777777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E6E6BA5" w14:textId="77777777">
            <w:pPr>
              <w:pStyle w:val="12ptBody"/>
              <w:jc w:val="center"/>
            </w:pPr>
          </w:p>
        </w:tc>
      </w:tr>
      <w:tr w:rsidRPr="008D476E" w:rsidR="00E34384" w:rsidTr="00E34384" w14:paraId="3B30924B" w14:textId="77777777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B9BE5AA" w14:textId="212115AD">
            <w:pPr>
              <w:pStyle w:val="TableWords"/>
              <w:framePr w:hSpace="0" w:wrap="auto" w:hAnchor="text" w:vAnchor="margin" w:xAlign="left" w:yAlign="inline"/>
            </w:pPr>
            <w:r w:rsidRPr="003E2433">
              <w:t>plough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6C65B50" w14:textId="77777777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2A9DA83" w14:textId="77777777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930B440" w14:textId="77777777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C7FBADE" w14:textId="77777777">
            <w:pPr>
              <w:pStyle w:val="12ptBody"/>
              <w:jc w:val="center"/>
            </w:pPr>
          </w:p>
        </w:tc>
      </w:tr>
      <w:tr w:rsidRPr="008D476E" w:rsidR="00E34384" w:rsidTr="00E34384" w14:paraId="0E405636" w14:textId="77777777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1691133" w14:textId="50BA6389">
            <w:pPr>
              <w:pStyle w:val="TableWords"/>
              <w:framePr w:hSpace="0" w:wrap="auto" w:hAnchor="text" w:vAnchor="margin" w:xAlign="left" w:yAlign="inline"/>
            </w:pPr>
            <w:r w:rsidRPr="003E2433">
              <w:t>bough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6C5B615" w14:textId="77777777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9E71454" w14:textId="77777777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103A60C" w14:textId="77777777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405D16F" w14:textId="77777777">
            <w:pPr>
              <w:pStyle w:val="12ptBody"/>
              <w:jc w:val="center"/>
            </w:pPr>
          </w:p>
        </w:tc>
      </w:tr>
      <w:tr w:rsidRPr="008D476E" w:rsidR="00E34384" w:rsidTr="00E34384" w14:paraId="5CDF8645" w14:textId="77777777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53802A6" w14:textId="46F37501">
            <w:pPr>
              <w:pStyle w:val="TableWords"/>
              <w:framePr w:hSpace="0" w:wrap="auto" w:hAnchor="text" w:vAnchor="margin" w:xAlign="left" w:yAlign="inline"/>
            </w:pPr>
            <w:r w:rsidRPr="003E2433">
              <w:t>dough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0CA7A83" w14:textId="77777777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2CAD61F" w14:textId="77777777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A8537A1" w14:textId="77777777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3B4098E" w14:textId="77777777">
            <w:pPr>
              <w:pStyle w:val="12ptBody"/>
              <w:jc w:val="center"/>
            </w:pPr>
          </w:p>
        </w:tc>
      </w:tr>
      <w:tr w:rsidRPr="008D476E" w:rsidR="00E34384" w:rsidTr="00E34384" w14:paraId="28F09A89" w14:textId="77777777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62EDE4F" w14:textId="1BD9881B">
            <w:pPr>
              <w:pStyle w:val="TableWords"/>
              <w:framePr w:hSpace="0" w:wrap="auto" w:hAnchor="text" w:vAnchor="margin" w:xAlign="left" w:yAlign="inline"/>
            </w:pPr>
            <w:r w:rsidRPr="003E2433">
              <w:t>although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F133CFD" w14:textId="77777777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01789E8" w14:textId="77777777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2125483" w14:textId="77777777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440E726" w14:textId="77777777">
            <w:pPr>
              <w:pStyle w:val="12ptBody"/>
              <w:jc w:val="center"/>
            </w:pPr>
          </w:p>
        </w:tc>
      </w:tr>
    </w:tbl>
    <w:p w:rsidR="008E4C78" w:rsidP="00F07A06" w:rsidRDefault="008E4C78" w14:paraId="31654BAB" w14:textId="77777777">
      <w:pPr>
        <w:pStyle w:val="12ptBody"/>
      </w:pPr>
    </w:p>
    <w:p w:rsidR="001D25E6" w:rsidP="00F07A06" w:rsidRDefault="001D25E6" w14:paraId="1614A70E" w14:textId="77777777">
      <w:pPr>
        <w:pStyle w:val="12ptBody"/>
      </w:pPr>
    </w:p>
    <w:p w:rsidRPr="008D476E" w:rsidR="001D25E6" w:rsidP="00F07A06" w:rsidRDefault="001D25E6" w14:paraId="315985F3" w14:textId="77777777">
      <w:pPr>
        <w:pStyle w:val="12ptBody"/>
      </w:pPr>
    </w:p>
    <w:p w:rsidR="001D25E6" w:rsidP="00E34384" w:rsidRDefault="008E4C78" w14:paraId="5B9827F1" w14:textId="1CFF7CAD">
      <w:pPr>
        <w:pStyle w:val="12ptBody"/>
      </w:pPr>
      <w:r w:rsidRPr="001D25E6">
        <w:rPr>
          <w:b/>
          <w:bCs/>
        </w:rPr>
        <w:t xml:space="preserve">Week 8 – </w:t>
      </w:r>
      <w:r w:rsidR="00FE4873">
        <w:rPr>
          <w:b/>
          <w:bCs/>
        </w:rPr>
        <w:t>2</w:t>
      </w:r>
      <w:r w:rsidRPr="00FE4873" w:rsidR="00FE4873">
        <w:rPr>
          <w:b/>
          <w:bCs/>
          <w:vertAlign w:val="superscript"/>
        </w:rPr>
        <w:t>nd</w:t>
      </w:r>
      <w:r w:rsidRPr="001D25E6" w:rsidR="78AEC5E5">
        <w:rPr>
          <w:b/>
          <w:bCs/>
        </w:rPr>
        <w:t xml:space="preserve"> November</w:t>
      </w:r>
      <w:r w:rsidRPr="008D476E" w:rsidR="00B90E98">
        <w:t xml:space="preserve"> </w:t>
      </w:r>
      <w:r w:rsidRPr="00E34384" w:rsidR="00B90E98">
        <w:t xml:space="preserve">– </w:t>
      </w:r>
      <w:r w:rsidRPr="00E34384" w:rsidR="00E34384">
        <w:t>‘</w:t>
      </w:r>
      <w:proofErr w:type="spellStart"/>
      <w:r w:rsidRPr="00E34384" w:rsidR="00E34384">
        <w:t>ie</w:t>
      </w:r>
      <w:proofErr w:type="spellEnd"/>
      <w:r w:rsidRPr="00E34384" w:rsidR="00E34384">
        <w:t>’ and ‘</w:t>
      </w:r>
      <w:proofErr w:type="spellStart"/>
      <w:r w:rsidRPr="00E34384" w:rsidR="00E34384">
        <w:t>ei</w:t>
      </w:r>
      <w:proofErr w:type="spellEnd"/>
      <w:r w:rsidRPr="00E34384" w:rsidR="00E34384">
        <w:t>’</w:t>
      </w:r>
    </w:p>
    <w:p w:rsidRPr="008D476E" w:rsidR="00E34384" w:rsidP="00E34384" w:rsidRDefault="00E34384" w14:paraId="7D60A95D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804"/>
        <w:gridCol w:w="1756"/>
        <w:gridCol w:w="1764"/>
        <w:gridCol w:w="1966"/>
        <w:gridCol w:w="1726"/>
      </w:tblGrid>
      <w:tr w:rsidRPr="008D476E" w:rsidR="008E4C78" w:rsidTr="001D25E6" w14:paraId="3E391F60" w14:textId="77777777">
        <w:trPr>
          <w:trHeight w:val="397"/>
        </w:trPr>
        <w:tc>
          <w:tcPr>
            <w:tcW w:w="1804" w:type="dxa"/>
            <w:vAlign w:val="center"/>
          </w:tcPr>
          <w:p w:rsidRPr="008D476E" w:rsidR="008E4C78" w:rsidP="001D25E6" w:rsidRDefault="008E4C78" w14:paraId="77413857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8E4C78" w:rsidP="001D25E6" w:rsidRDefault="008E4C78" w14:paraId="1C1B621C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64" w:type="dxa"/>
            <w:vAlign w:val="center"/>
          </w:tcPr>
          <w:p w:rsidRPr="008D476E" w:rsidR="008E4C78" w:rsidP="001D25E6" w:rsidRDefault="008E4C78" w14:paraId="618F936D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6" w:type="dxa"/>
            <w:vAlign w:val="center"/>
          </w:tcPr>
          <w:p w:rsidRPr="008D476E" w:rsidR="008E4C78" w:rsidP="001D25E6" w:rsidRDefault="008E4C78" w14:paraId="5C17B2D5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:rsidRPr="008D476E" w:rsidR="008E4C78" w:rsidP="001D25E6" w:rsidRDefault="008E4C78" w14:paraId="14348759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2E471651" w14:textId="77777777">
        <w:trPr>
          <w:trHeight w:val="397"/>
        </w:trPr>
        <w:tc>
          <w:tcPr>
            <w:tcW w:w="1804" w:type="dxa"/>
            <w:vAlign w:val="center"/>
          </w:tcPr>
          <w:p w:rsidRPr="008D476E" w:rsidR="00E34384" w:rsidP="00E34384" w:rsidRDefault="00E34384" w14:paraId="307568A3" w14:textId="0E7AF9AA">
            <w:pPr>
              <w:pStyle w:val="TableWords"/>
              <w:framePr w:hSpace="0" w:wrap="auto" w:hAnchor="text" w:vAnchor="margin" w:xAlign="left" w:yAlign="inline"/>
              <w:rPr>
                <w:rFonts w:eastAsia="Comic Sans MS"/>
              </w:rPr>
            </w:pPr>
            <w:r w:rsidRPr="00136B44">
              <w:t>believe</w:t>
            </w:r>
          </w:p>
        </w:tc>
        <w:tc>
          <w:tcPr>
            <w:tcW w:w="1756" w:type="dxa"/>
            <w:vAlign w:val="center"/>
          </w:tcPr>
          <w:p w:rsidRPr="008D476E" w:rsidR="00E34384" w:rsidP="00E34384" w:rsidRDefault="00E34384" w14:paraId="233C08FD" w14:textId="77777777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5131883C" w14:textId="77777777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:rsidRPr="008D476E" w:rsidR="00E34384" w:rsidP="00E34384" w:rsidRDefault="00E34384" w14:paraId="744433B8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77811672" w14:textId="77777777">
            <w:pPr>
              <w:pStyle w:val="12ptBody"/>
              <w:jc w:val="center"/>
            </w:pPr>
          </w:p>
        </w:tc>
      </w:tr>
      <w:tr w:rsidRPr="008D476E" w:rsidR="00E34384" w:rsidTr="00E34384" w14:paraId="211B9B25" w14:textId="77777777">
        <w:trPr>
          <w:trHeight w:val="397"/>
        </w:trPr>
        <w:tc>
          <w:tcPr>
            <w:tcW w:w="1804" w:type="dxa"/>
            <w:vAlign w:val="center"/>
          </w:tcPr>
          <w:p w:rsidRPr="008D476E" w:rsidR="00E34384" w:rsidP="00E34384" w:rsidRDefault="00E34384" w14:paraId="782FE17D" w14:textId="130FFD72">
            <w:pPr>
              <w:pStyle w:val="TableWords"/>
              <w:framePr w:hSpace="0" w:wrap="auto" w:hAnchor="text" w:vAnchor="margin" w:xAlign="left" w:yAlign="inline"/>
            </w:pPr>
            <w:r w:rsidRPr="00136B44">
              <w:t>piece</w:t>
            </w:r>
          </w:p>
        </w:tc>
        <w:tc>
          <w:tcPr>
            <w:tcW w:w="1756" w:type="dxa"/>
            <w:vAlign w:val="center"/>
          </w:tcPr>
          <w:p w:rsidRPr="008D476E" w:rsidR="00E34384" w:rsidP="00E34384" w:rsidRDefault="00E34384" w14:paraId="5FEA5DDD" w14:textId="77777777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3D1FBEE0" w14:textId="77777777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:rsidRPr="008D476E" w:rsidR="00E34384" w:rsidP="00E34384" w:rsidRDefault="00E34384" w14:paraId="05EA7E2E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0FF76648" w14:textId="77777777">
            <w:pPr>
              <w:pStyle w:val="12ptBody"/>
              <w:jc w:val="center"/>
            </w:pPr>
          </w:p>
        </w:tc>
      </w:tr>
      <w:tr w:rsidRPr="008D476E" w:rsidR="00E34384" w:rsidTr="00E34384" w14:paraId="71E8AB09" w14:textId="77777777">
        <w:trPr>
          <w:trHeight w:val="397"/>
        </w:trPr>
        <w:tc>
          <w:tcPr>
            <w:tcW w:w="1804" w:type="dxa"/>
            <w:vAlign w:val="center"/>
          </w:tcPr>
          <w:p w:rsidRPr="008D476E" w:rsidR="00E34384" w:rsidP="00E34384" w:rsidRDefault="00E34384" w14:paraId="3B1B9CC1" w14:textId="690469A1">
            <w:pPr>
              <w:pStyle w:val="TableWords"/>
              <w:framePr w:hSpace="0" w:wrap="auto" w:hAnchor="text" w:vAnchor="margin" w:xAlign="left" w:yAlign="inline"/>
            </w:pPr>
            <w:r w:rsidRPr="00136B44">
              <w:t>field</w:t>
            </w:r>
          </w:p>
        </w:tc>
        <w:tc>
          <w:tcPr>
            <w:tcW w:w="1756" w:type="dxa"/>
            <w:vAlign w:val="center"/>
          </w:tcPr>
          <w:p w:rsidRPr="008D476E" w:rsidR="00E34384" w:rsidP="00E34384" w:rsidRDefault="00E34384" w14:paraId="2D596870" w14:textId="77777777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5A085FBC" w14:textId="77777777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:rsidRPr="008D476E" w:rsidR="00E34384" w:rsidP="00E34384" w:rsidRDefault="00E34384" w14:paraId="0E4DA157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53334B9D" w14:textId="77777777">
            <w:pPr>
              <w:pStyle w:val="12ptBody"/>
              <w:jc w:val="center"/>
            </w:pPr>
          </w:p>
        </w:tc>
      </w:tr>
      <w:tr w:rsidRPr="008D476E" w:rsidR="00E34384" w:rsidTr="00E34384" w14:paraId="06883374" w14:textId="77777777">
        <w:trPr>
          <w:trHeight w:val="397"/>
        </w:trPr>
        <w:tc>
          <w:tcPr>
            <w:tcW w:w="1804" w:type="dxa"/>
            <w:vAlign w:val="center"/>
          </w:tcPr>
          <w:p w:rsidRPr="008D476E" w:rsidR="00E34384" w:rsidP="00E34384" w:rsidRDefault="00E34384" w14:paraId="05F672C8" w14:textId="022C84DB">
            <w:pPr>
              <w:pStyle w:val="TableWords"/>
              <w:framePr w:hSpace="0" w:wrap="auto" w:hAnchor="text" w:vAnchor="margin" w:xAlign="left" w:yAlign="inline"/>
            </w:pPr>
            <w:r w:rsidRPr="00136B44">
              <w:t>achieve</w:t>
            </w:r>
          </w:p>
        </w:tc>
        <w:tc>
          <w:tcPr>
            <w:tcW w:w="1756" w:type="dxa"/>
            <w:vAlign w:val="center"/>
          </w:tcPr>
          <w:p w:rsidRPr="008D476E" w:rsidR="00E34384" w:rsidP="00E34384" w:rsidRDefault="00E34384" w14:paraId="5A9E1588" w14:textId="77777777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7DACE90E" w14:textId="77777777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:rsidRPr="008D476E" w:rsidR="00E34384" w:rsidP="00E34384" w:rsidRDefault="00E34384" w14:paraId="6D75B871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5831B8B7" w14:textId="77777777">
            <w:pPr>
              <w:pStyle w:val="12ptBody"/>
              <w:jc w:val="center"/>
            </w:pPr>
          </w:p>
        </w:tc>
      </w:tr>
      <w:tr w:rsidRPr="008D476E" w:rsidR="00E34384" w:rsidTr="00E34384" w14:paraId="153649D0" w14:textId="77777777">
        <w:trPr>
          <w:trHeight w:val="397"/>
        </w:trPr>
        <w:tc>
          <w:tcPr>
            <w:tcW w:w="1804" w:type="dxa"/>
            <w:vAlign w:val="center"/>
          </w:tcPr>
          <w:p w:rsidRPr="008D476E" w:rsidR="00E34384" w:rsidP="00E34384" w:rsidRDefault="00E34384" w14:paraId="322A9CFE" w14:textId="4927D22E">
            <w:pPr>
              <w:pStyle w:val="TableWords"/>
              <w:framePr w:hSpace="0" w:wrap="auto" w:hAnchor="text" w:vAnchor="margin" w:xAlign="left" w:yAlign="inline"/>
            </w:pPr>
            <w:r w:rsidRPr="00136B44">
              <w:t>retrieve</w:t>
            </w:r>
          </w:p>
        </w:tc>
        <w:tc>
          <w:tcPr>
            <w:tcW w:w="1756" w:type="dxa"/>
            <w:vAlign w:val="center"/>
          </w:tcPr>
          <w:p w:rsidRPr="008D476E" w:rsidR="00E34384" w:rsidP="00E34384" w:rsidRDefault="00E34384" w14:paraId="27D58A6D" w14:textId="77777777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462C3C62" w14:textId="77777777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:rsidRPr="008D476E" w:rsidR="00E34384" w:rsidP="00E34384" w:rsidRDefault="00E34384" w14:paraId="2A154BB4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E34384" w:rsidP="00E34384" w:rsidRDefault="00E34384" w14:paraId="0E05F28A" w14:textId="77777777">
            <w:pPr>
              <w:pStyle w:val="12ptBody"/>
              <w:jc w:val="center"/>
            </w:pPr>
          </w:p>
        </w:tc>
      </w:tr>
      <w:tr w:rsidRPr="008D476E" w:rsidR="00E34384" w:rsidTr="00E34384" w14:paraId="69AC06A4" w14:textId="77777777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EBA7472" w14:textId="6248B303">
            <w:pPr>
              <w:pStyle w:val="TableWords"/>
              <w:framePr w:hSpace="0" w:wrap="auto" w:hAnchor="text" w:vAnchor="margin" w:xAlign="left" w:yAlign="inline"/>
            </w:pPr>
            <w:r w:rsidRPr="00136B44">
              <w:t>receive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21228FC" w14:textId="77777777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DBB10C7" w14:textId="77777777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C7F9C34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6983EC0" w14:textId="77777777">
            <w:pPr>
              <w:pStyle w:val="12ptBody"/>
              <w:jc w:val="center"/>
            </w:pPr>
          </w:p>
        </w:tc>
      </w:tr>
      <w:tr w:rsidRPr="008D476E" w:rsidR="00E34384" w:rsidTr="00E34384" w14:paraId="156CCE18" w14:textId="77777777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787B8F1" w14:textId="4E23B0A3">
            <w:pPr>
              <w:pStyle w:val="TableWords"/>
              <w:framePr w:hSpace="0" w:wrap="auto" w:hAnchor="text" w:vAnchor="margin" w:xAlign="left" w:yAlign="inline"/>
            </w:pPr>
            <w:r w:rsidRPr="00136B44">
              <w:t>deceive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CCEB696" w14:textId="77777777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13F8BCF" w14:textId="77777777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DE34CA8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400954F" w14:textId="77777777">
            <w:pPr>
              <w:pStyle w:val="12ptBody"/>
              <w:jc w:val="center"/>
            </w:pPr>
          </w:p>
        </w:tc>
      </w:tr>
      <w:tr w:rsidRPr="008D476E" w:rsidR="00E34384" w:rsidTr="00E34384" w14:paraId="64AB179D" w14:textId="77777777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A2B32C2" w14:textId="06B39C3F">
            <w:pPr>
              <w:pStyle w:val="TableWords"/>
              <w:framePr w:hSpace="0" w:wrap="auto" w:hAnchor="text" w:vAnchor="margin" w:xAlign="left" w:yAlign="inline"/>
            </w:pPr>
            <w:r w:rsidRPr="00136B44">
              <w:t>ceiling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646ED41" w14:textId="77777777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A08B9F8" w14:textId="77777777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BD33364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0674412" w14:textId="77777777">
            <w:pPr>
              <w:pStyle w:val="12ptBody"/>
              <w:jc w:val="center"/>
            </w:pPr>
          </w:p>
        </w:tc>
      </w:tr>
      <w:tr w:rsidRPr="008D476E" w:rsidR="00E34384" w:rsidTr="00E34384" w14:paraId="5727CDB1" w14:textId="77777777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2B5E144" w14:textId="7F97CFF5">
            <w:pPr>
              <w:pStyle w:val="TableWords"/>
              <w:framePr w:hSpace="0" w:wrap="auto" w:hAnchor="text" w:vAnchor="margin" w:xAlign="left" w:yAlign="inline"/>
            </w:pPr>
            <w:r w:rsidRPr="00136B44">
              <w:t>receipt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68FB183" w14:textId="77777777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199D731" w14:textId="77777777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5E13C27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CCD9DB3" w14:textId="77777777">
            <w:pPr>
              <w:pStyle w:val="12ptBody"/>
              <w:jc w:val="center"/>
            </w:pPr>
          </w:p>
        </w:tc>
      </w:tr>
      <w:tr w:rsidRPr="008D476E" w:rsidR="00E34384" w:rsidTr="00E34384" w14:paraId="3A97BBFD" w14:textId="77777777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D0AEE32" w14:textId="114719F0">
            <w:pPr>
              <w:pStyle w:val="TableWords"/>
              <w:framePr w:hSpace="0" w:wrap="auto" w:hAnchor="text" w:vAnchor="margin" w:xAlign="left" w:yAlign="inline"/>
            </w:pPr>
            <w:r w:rsidRPr="00136B44">
              <w:t>perceive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760C76A" w14:textId="77777777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6CED96A" w14:textId="77777777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877A247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09977DA" w14:textId="77777777">
            <w:pPr>
              <w:pStyle w:val="12ptBody"/>
              <w:jc w:val="center"/>
            </w:pPr>
          </w:p>
        </w:tc>
      </w:tr>
    </w:tbl>
    <w:p w:rsidRPr="008D476E" w:rsidR="008E4C78" w:rsidP="00F07A06" w:rsidRDefault="008E4C78" w14:paraId="6A13B1EC" w14:textId="77777777">
      <w:pPr>
        <w:pStyle w:val="12ptBody"/>
      </w:pPr>
    </w:p>
    <w:p w:rsidRPr="008D476E" w:rsidR="008E4C78" w:rsidP="00F07A06" w:rsidRDefault="008E4C78" w14:paraId="109DA2D9" w14:textId="77777777">
      <w:pPr>
        <w:pStyle w:val="12ptBody"/>
      </w:pPr>
    </w:p>
    <w:p w:rsidR="008E4C78" w:rsidP="00F07A06" w:rsidRDefault="008E4C78" w14:paraId="0A7D18D5" w14:textId="2444213B">
      <w:pPr>
        <w:pStyle w:val="12ptBody"/>
      </w:pPr>
      <w:r w:rsidRPr="001D25E6">
        <w:rPr>
          <w:b/>
          <w:bCs/>
        </w:rPr>
        <w:t xml:space="preserve">Week 9 – </w:t>
      </w:r>
      <w:r w:rsidR="00FE4873">
        <w:rPr>
          <w:b/>
          <w:bCs/>
        </w:rPr>
        <w:t>9</w:t>
      </w:r>
      <w:r w:rsidRPr="001D25E6" w:rsidR="00B55F0A">
        <w:rPr>
          <w:b/>
          <w:bCs/>
          <w:vertAlign w:val="superscript"/>
        </w:rPr>
        <w:t>th</w:t>
      </w:r>
      <w:r w:rsidRPr="001D25E6" w:rsidR="00B55F0A">
        <w:rPr>
          <w:b/>
          <w:bCs/>
        </w:rPr>
        <w:t xml:space="preserve"> November</w:t>
      </w:r>
      <w:r w:rsidRPr="008D476E" w:rsidR="00917839">
        <w:t xml:space="preserve"> – </w:t>
      </w:r>
      <w:r w:rsidRPr="00E34384" w:rsidR="00E34384">
        <w:t>‘-</w:t>
      </w:r>
      <w:proofErr w:type="spellStart"/>
      <w:r w:rsidRPr="00E34384" w:rsidR="00E34384">
        <w:t>ous’</w:t>
      </w:r>
      <w:proofErr w:type="spellEnd"/>
      <w:r w:rsidRPr="00E34384" w:rsidR="00E34384">
        <w:t xml:space="preserve"> suffix</w:t>
      </w:r>
    </w:p>
    <w:p w:rsidRPr="008D476E" w:rsidR="001D25E6" w:rsidP="00F07A06" w:rsidRDefault="001D25E6" w14:paraId="7C2E471E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57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885"/>
        <w:gridCol w:w="1773"/>
        <w:gridCol w:w="1780"/>
        <w:gridCol w:w="1965"/>
        <w:gridCol w:w="1754"/>
      </w:tblGrid>
      <w:tr w:rsidRPr="008D476E" w:rsidR="008E4C78" w:rsidTr="001D25E6" w14:paraId="1FACD333" w14:textId="77777777">
        <w:trPr>
          <w:trHeight w:val="397"/>
        </w:trPr>
        <w:tc>
          <w:tcPr>
            <w:tcW w:w="1885" w:type="dxa"/>
            <w:vAlign w:val="center"/>
          </w:tcPr>
          <w:p w:rsidRPr="008D476E" w:rsidR="008E4C78" w:rsidP="001D25E6" w:rsidRDefault="008E4C78" w14:paraId="166B3C64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8E4C78" w:rsidP="001D25E6" w:rsidRDefault="008E4C78" w14:paraId="2AF890C9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8E4C78" w:rsidP="001D25E6" w:rsidRDefault="008E4C78" w14:paraId="1CD73B4D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8E4C78" w:rsidP="001D25E6" w:rsidRDefault="008E4C78" w14:paraId="080AA901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:rsidRPr="008D476E" w:rsidR="008E4C78" w:rsidP="001D25E6" w:rsidRDefault="008E4C78" w14:paraId="1C024F67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7E8BF60B" w14:textId="77777777">
        <w:trPr>
          <w:trHeight w:val="397"/>
        </w:trPr>
        <w:tc>
          <w:tcPr>
            <w:tcW w:w="1885" w:type="dxa"/>
            <w:vAlign w:val="center"/>
          </w:tcPr>
          <w:p w:rsidRPr="008D476E" w:rsidR="00E34384" w:rsidP="00E34384" w:rsidRDefault="00E34384" w14:paraId="442F0885" w14:textId="054824D7">
            <w:pPr>
              <w:pStyle w:val="TableWords"/>
              <w:framePr w:hSpace="0" w:wrap="auto" w:hAnchor="text" w:vAnchor="margin" w:xAlign="left" w:yAlign="inline"/>
            </w:pPr>
            <w:r>
              <w:t>generous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5B66AA9C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0CAC09C7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3EFFC85F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75B6BD60" w14:textId="77777777">
            <w:pPr>
              <w:pStyle w:val="12ptBody"/>
              <w:jc w:val="center"/>
            </w:pPr>
          </w:p>
        </w:tc>
      </w:tr>
      <w:tr w:rsidRPr="008D476E" w:rsidR="00E34384" w:rsidTr="00E34384" w14:paraId="7CE6E30F" w14:textId="77777777">
        <w:trPr>
          <w:trHeight w:val="397"/>
        </w:trPr>
        <w:tc>
          <w:tcPr>
            <w:tcW w:w="1885" w:type="dxa"/>
            <w:vAlign w:val="center"/>
          </w:tcPr>
          <w:p w:rsidRPr="008D476E" w:rsidR="00E34384" w:rsidP="00E34384" w:rsidRDefault="00E34384" w14:paraId="5A6B1308" w14:textId="69834951">
            <w:pPr>
              <w:pStyle w:val="TableWords"/>
              <w:framePr w:hSpace="0" w:wrap="auto" w:hAnchor="text" w:vAnchor="margin" w:xAlign="left" w:yAlign="inline"/>
            </w:pPr>
            <w:r>
              <w:t>courageous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58C610AB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417A4624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0AE19AA3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0BF6249A" w14:textId="77777777">
            <w:pPr>
              <w:pStyle w:val="12ptBody"/>
              <w:jc w:val="center"/>
            </w:pPr>
          </w:p>
        </w:tc>
      </w:tr>
      <w:tr w:rsidRPr="008D476E" w:rsidR="00E34384" w:rsidTr="00E34384" w14:paraId="0A06C58D" w14:textId="77777777">
        <w:trPr>
          <w:trHeight w:val="397"/>
        </w:trPr>
        <w:tc>
          <w:tcPr>
            <w:tcW w:w="1885" w:type="dxa"/>
            <w:vAlign w:val="center"/>
          </w:tcPr>
          <w:p w:rsidRPr="008D476E" w:rsidR="00E34384" w:rsidP="00E34384" w:rsidRDefault="00E34384" w14:paraId="40A1C2B7" w14:textId="671960B2">
            <w:pPr>
              <w:pStyle w:val="TableWords"/>
              <w:framePr w:hSpace="0" w:wrap="auto" w:hAnchor="text" w:vAnchor="margin" w:xAlign="left" w:yAlign="inline"/>
            </w:pPr>
            <w:r>
              <w:t>dangerous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18B7C185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5C87D964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62ABB581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705F1071" w14:textId="77777777">
            <w:pPr>
              <w:pStyle w:val="12ptBody"/>
              <w:jc w:val="center"/>
            </w:pPr>
          </w:p>
        </w:tc>
      </w:tr>
      <w:tr w:rsidRPr="008D476E" w:rsidR="00E34384" w:rsidTr="00E34384" w14:paraId="75DAD579" w14:textId="77777777">
        <w:trPr>
          <w:trHeight w:val="397"/>
        </w:trPr>
        <w:tc>
          <w:tcPr>
            <w:tcW w:w="1885" w:type="dxa"/>
            <w:vAlign w:val="center"/>
          </w:tcPr>
          <w:p w:rsidRPr="008D476E" w:rsidR="00E34384" w:rsidP="00E34384" w:rsidRDefault="00E34384" w14:paraId="40D5677F" w14:textId="2AEBF252">
            <w:pPr>
              <w:pStyle w:val="TableWords"/>
              <w:framePr w:hSpace="0" w:wrap="auto" w:hAnchor="text" w:vAnchor="margin" w:xAlign="left" w:yAlign="inline"/>
            </w:pPr>
            <w:r>
              <w:t>famous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55F05298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7F9D7ACA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577C94F6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616B8BB0" w14:textId="77777777">
            <w:pPr>
              <w:pStyle w:val="12ptBody"/>
              <w:jc w:val="center"/>
            </w:pPr>
          </w:p>
        </w:tc>
      </w:tr>
      <w:tr w:rsidRPr="008D476E" w:rsidR="00E34384" w:rsidTr="00E34384" w14:paraId="22601635" w14:textId="77777777">
        <w:trPr>
          <w:trHeight w:val="397"/>
        </w:trPr>
        <w:tc>
          <w:tcPr>
            <w:tcW w:w="1885" w:type="dxa"/>
            <w:vAlign w:val="center"/>
          </w:tcPr>
          <w:p w:rsidRPr="008D476E" w:rsidR="00E34384" w:rsidP="00E34384" w:rsidRDefault="00E34384" w14:paraId="673C6A6E" w14:textId="21526BF0">
            <w:pPr>
              <w:pStyle w:val="TableWords"/>
              <w:framePr w:hSpace="0" w:wrap="auto" w:hAnchor="text" w:vAnchor="margin" w:xAlign="left" w:yAlign="inline"/>
            </w:pPr>
            <w:r>
              <w:t>jealous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13CBF852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13022D05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5585DA61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0B17929C" w14:textId="77777777">
            <w:pPr>
              <w:pStyle w:val="12ptBody"/>
              <w:jc w:val="center"/>
            </w:pPr>
          </w:p>
        </w:tc>
      </w:tr>
      <w:tr w:rsidRPr="008D476E" w:rsidR="00E34384" w:rsidTr="00E34384" w14:paraId="1ADB4996" w14:textId="77777777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B40B72F" w14:textId="10686688">
            <w:pPr>
              <w:pStyle w:val="TableWords"/>
              <w:framePr w:hSpace="0" w:wrap="auto" w:hAnchor="text" w:vAnchor="margin" w:xAlign="left" w:yAlign="inline"/>
            </w:pPr>
            <w:r>
              <w:t>serious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CC06E4C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D544CD9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615089D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FF81219" w14:textId="77777777">
            <w:pPr>
              <w:pStyle w:val="12ptBody"/>
              <w:jc w:val="center"/>
            </w:pPr>
          </w:p>
        </w:tc>
      </w:tr>
      <w:tr w:rsidRPr="008D476E" w:rsidR="00E34384" w:rsidTr="00E34384" w14:paraId="6A6EC3E5" w14:textId="77777777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9A2C6BF" w14:textId="6F7F3D9D">
            <w:pPr>
              <w:pStyle w:val="TableWords"/>
              <w:framePr w:hSpace="0" w:wrap="auto" w:hAnchor="text" w:vAnchor="margin" w:xAlign="left" w:yAlign="inline"/>
            </w:pPr>
            <w:r>
              <w:t>curious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4AF83A0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C595CB9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B472FFA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5084C95" w14:textId="77777777">
            <w:pPr>
              <w:pStyle w:val="12ptBody"/>
              <w:jc w:val="center"/>
            </w:pPr>
          </w:p>
        </w:tc>
      </w:tr>
      <w:tr w:rsidRPr="008D476E" w:rsidR="00E34384" w:rsidTr="00E34384" w14:paraId="31057508" w14:textId="77777777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65E2B3E" w14:textId="60B3ED26">
            <w:pPr>
              <w:pStyle w:val="TableWords"/>
              <w:framePr w:hSpace="0" w:wrap="auto" w:hAnchor="text" w:vAnchor="margin" w:xAlign="left" w:yAlign="inline"/>
            </w:pPr>
            <w:r>
              <w:t>obvious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5ADB773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4638D06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A25D546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873E42E" w14:textId="77777777">
            <w:pPr>
              <w:pStyle w:val="12ptBody"/>
              <w:jc w:val="center"/>
            </w:pPr>
          </w:p>
        </w:tc>
      </w:tr>
      <w:tr w:rsidRPr="008D476E" w:rsidR="00E34384" w:rsidTr="00E34384" w14:paraId="0DC50B09" w14:textId="77777777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9676FDA" w14:textId="48D61333">
            <w:pPr>
              <w:pStyle w:val="TableWords"/>
              <w:framePr w:hSpace="0" w:wrap="auto" w:hAnchor="text" w:vAnchor="margin" w:xAlign="left" w:yAlign="inline"/>
            </w:pPr>
            <w:r>
              <w:t>enormous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03ABDA9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88AD076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06C376E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297347A" w14:textId="77777777">
            <w:pPr>
              <w:pStyle w:val="12ptBody"/>
              <w:jc w:val="center"/>
            </w:pPr>
          </w:p>
        </w:tc>
      </w:tr>
      <w:tr w:rsidRPr="008D476E" w:rsidR="00E34384" w:rsidTr="00E34384" w14:paraId="0134315A" w14:textId="77777777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B45079F" w14:textId="637F6E49">
            <w:pPr>
              <w:pStyle w:val="TableWords"/>
              <w:framePr w:hSpace="0" w:wrap="auto" w:hAnchor="text" w:vAnchor="margin" w:xAlign="left" w:yAlign="inline"/>
            </w:pPr>
            <w:r>
              <w:t>poisonous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242572D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61708DA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CBB732D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E3E9057" w14:textId="77777777">
            <w:pPr>
              <w:pStyle w:val="12ptBody"/>
              <w:jc w:val="center"/>
            </w:pPr>
          </w:p>
        </w:tc>
      </w:tr>
    </w:tbl>
    <w:p w:rsidR="008E4C78" w:rsidP="00F07A06" w:rsidRDefault="008E4C78" w14:paraId="4A55F1B5" w14:textId="77777777">
      <w:pPr>
        <w:pStyle w:val="12ptBody"/>
      </w:pPr>
    </w:p>
    <w:p w:rsidRPr="008D476E" w:rsidR="001D25E6" w:rsidP="00F07A06" w:rsidRDefault="001D25E6" w14:paraId="5E268671" w14:textId="77777777">
      <w:pPr>
        <w:pStyle w:val="12ptBody"/>
      </w:pPr>
    </w:p>
    <w:p w:rsidR="008E4C78" w:rsidP="00F07A06" w:rsidRDefault="008E4C78" w14:paraId="0700929E" w14:textId="0C480591">
      <w:pPr>
        <w:pStyle w:val="12ptBody"/>
      </w:pPr>
      <w:r w:rsidRPr="001D25E6">
        <w:rPr>
          <w:b/>
          <w:bCs/>
        </w:rPr>
        <w:t xml:space="preserve">Week 10 – </w:t>
      </w:r>
      <w:r w:rsidRPr="001D25E6" w:rsidR="002B6B8C">
        <w:rPr>
          <w:b/>
          <w:bCs/>
        </w:rPr>
        <w:t>1</w:t>
      </w:r>
      <w:r w:rsidR="00FE4873">
        <w:rPr>
          <w:b/>
          <w:bCs/>
        </w:rPr>
        <w:t>6</w:t>
      </w:r>
      <w:r w:rsidRPr="001D25E6" w:rsidR="00B55F0A">
        <w:rPr>
          <w:b/>
          <w:bCs/>
          <w:vertAlign w:val="superscript"/>
        </w:rPr>
        <w:t>th</w:t>
      </w:r>
      <w:r w:rsidRPr="001D25E6" w:rsidR="00B55F0A">
        <w:rPr>
          <w:b/>
          <w:bCs/>
        </w:rPr>
        <w:t xml:space="preserve"> November</w:t>
      </w:r>
      <w:r w:rsidRPr="008D476E" w:rsidR="00917839">
        <w:t xml:space="preserve"> – </w:t>
      </w:r>
      <w:r w:rsidRPr="00E34384" w:rsidR="00E34384">
        <w:t>/</w:t>
      </w:r>
      <w:proofErr w:type="spellStart"/>
      <w:r w:rsidRPr="00E34384" w:rsidR="00E34384">
        <w:t>i</w:t>
      </w:r>
      <w:proofErr w:type="spellEnd"/>
      <w:r w:rsidRPr="00E34384" w:rsidR="00E34384">
        <w:t>\ spelt ‘y’</w:t>
      </w:r>
    </w:p>
    <w:p w:rsidRPr="008D476E" w:rsidR="001D25E6" w:rsidP="00F07A06" w:rsidRDefault="001D25E6" w14:paraId="3C056AA6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866"/>
        <w:gridCol w:w="1738"/>
        <w:gridCol w:w="1747"/>
        <w:gridCol w:w="1981"/>
        <w:gridCol w:w="1684"/>
      </w:tblGrid>
      <w:tr w:rsidRPr="008D476E" w:rsidR="008E4C78" w:rsidTr="001D25E6" w14:paraId="045237A9" w14:textId="77777777">
        <w:trPr>
          <w:trHeight w:val="397"/>
        </w:trPr>
        <w:tc>
          <w:tcPr>
            <w:tcW w:w="1866" w:type="dxa"/>
            <w:vAlign w:val="center"/>
          </w:tcPr>
          <w:p w:rsidRPr="008D476E" w:rsidR="008E4C78" w:rsidP="001D25E6" w:rsidRDefault="008E4C78" w14:paraId="36D94570" w14:textId="77777777">
            <w:pPr>
              <w:pStyle w:val="12ptBody"/>
              <w:jc w:val="center"/>
            </w:pPr>
          </w:p>
        </w:tc>
        <w:tc>
          <w:tcPr>
            <w:tcW w:w="1738" w:type="dxa"/>
            <w:vAlign w:val="center"/>
          </w:tcPr>
          <w:p w:rsidRPr="008D476E" w:rsidR="008E4C78" w:rsidP="001D25E6" w:rsidRDefault="008E4C78" w14:paraId="48499914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47" w:type="dxa"/>
            <w:vAlign w:val="center"/>
          </w:tcPr>
          <w:p w:rsidRPr="008D476E" w:rsidR="008E4C78" w:rsidP="001D25E6" w:rsidRDefault="008E4C78" w14:paraId="4A82615E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1" w:type="dxa"/>
            <w:vAlign w:val="center"/>
          </w:tcPr>
          <w:p w:rsidRPr="008D476E" w:rsidR="008E4C78" w:rsidP="001D25E6" w:rsidRDefault="008E4C78" w14:paraId="06DE2978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vAlign w:val="center"/>
          </w:tcPr>
          <w:p w:rsidRPr="008D476E" w:rsidR="008E4C78" w:rsidP="001D25E6" w:rsidRDefault="008E4C78" w14:paraId="13E99DAA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03A1570B" w14:textId="77777777">
        <w:trPr>
          <w:trHeight w:val="397"/>
        </w:trPr>
        <w:tc>
          <w:tcPr>
            <w:tcW w:w="1866" w:type="dxa"/>
            <w:vAlign w:val="center"/>
          </w:tcPr>
          <w:p w:rsidRPr="008D476E" w:rsidR="00E34384" w:rsidP="00E34384" w:rsidRDefault="00E34384" w14:paraId="612E0B03" w14:textId="12A440E7">
            <w:pPr>
              <w:pStyle w:val="TableWords"/>
              <w:framePr w:hSpace="0" w:wrap="auto" w:hAnchor="text" w:vAnchor="margin" w:xAlign="left" w:yAlign="inline"/>
            </w:pPr>
            <w:r w:rsidRPr="00CD3C47">
              <w:t>myth</w:t>
            </w:r>
          </w:p>
        </w:tc>
        <w:tc>
          <w:tcPr>
            <w:tcW w:w="1738" w:type="dxa"/>
            <w:vAlign w:val="center"/>
          </w:tcPr>
          <w:p w:rsidRPr="008D476E" w:rsidR="00E34384" w:rsidP="00E34384" w:rsidRDefault="00E34384" w14:paraId="3E6949E8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68451E9F" w14:textId="77777777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:rsidRPr="008D476E" w:rsidR="00E34384" w:rsidP="00E34384" w:rsidRDefault="00E34384" w14:paraId="3EB4B5B2" w14:textId="77777777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:rsidRPr="008D476E" w:rsidR="00E34384" w:rsidP="00E34384" w:rsidRDefault="00E34384" w14:paraId="35AB31C6" w14:textId="77777777">
            <w:pPr>
              <w:pStyle w:val="12ptBody"/>
              <w:jc w:val="center"/>
            </w:pPr>
          </w:p>
        </w:tc>
      </w:tr>
      <w:tr w:rsidRPr="008D476E" w:rsidR="00E34384" w:rsidTr="00E34384" w14:paraId="6C12602D" w14:textId="77777777">
        <w:trPr>
          <w:trHeight w:val="397"/>
        </w:trPr>
        <w:tc>
          <w:tcPr>
            <w:tcW w:w="1866" w:type="dxa"/>
            <w:vAlign w:val="center"/>
          </w:tcPr>
          <w:p w:rsidRPr="008D476E" w:rsidR="00E34384" w:rsidP="00E34384" w:rsidRDefault="00E34384" w14:paraId="5F94F9DD" w14:textId="266EEE0A">
            <w:pPr>
              <w:pStyle w:val="TableWords"/>
              <w:framePr w:hSpace="0" w:wrap="auto" w:hAnchor="text" w:vAnchor="margin" w:xAlign="left" w:yAlign="inline"/>
            </w:pPr>
            <w:r w:rsidRPr="00CD3C47">
              <w:t>pyramid</w:t>
            </w:r>
          </w:p>
        </w:tc>
        <w:tc>
          <w:tcPr>
            <w:tcW w:w="1738" w:type="dxa"/>
            <w:vAlign w:val="center"/>
          </w:tcPr>
          <w:p w:rsidRPr="008D476E" w:rsidR="00E34384" w:rsidP="00E34384" w:rsidRDefault="00E34384" w14:paraId="71428E51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215A9D02" w14:textId="77777777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:rsidRPr="008D476E" w:rsidR="00E34384" w:rsidP="00E34384" w:rsidRDefault="00E34384" w14:paraId="2C4618A4" w14:textId="77777777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:rsidRPr="008D476E" w:rsidR="00E34384" w:rsidP="00E34384" w:rsidRDefault="00E34384" w14:paraId="182C06ED" w14:textId="77777777">
            <w:pPr>
              <w:pStyle w:val="12ptBody"/>
              <w:jc w:val="center"/>
            </w:pPr>
          </w:p>
        </w:tc>
      </w:tr>
      <w:tr w:rsidRPr="008D476E" w:rsidR="00E34384" w:rsidTr="00E34384" w14:paraId="77AF63FB" w14:textId="77777777">
        <w:trPr>
          <w:trHeight w:val="397"/>
        </w:trPr>
        <w:tc>
          <w:tcPr>
            <w:tcW w:w="1866" w:type="dxa"/>
            <w:vAlign w:val="center"/>
          </w:tcPr>
          <w:p w:rsidRPr="008D476E" w:rsidR="00E34384" w:rsidP="00E34384" w:rsidRDefault="00E34384" w14:paraId="18009363" w14:textId="329146B4">
            <w:pPr>
              <w:pStyle w:val="TableWords"/>
              <w:framePr w:hSpace="0" w:wrap="auto" w:hAnchor="text" w:vAnchor="margin" w:xAlign="left" w:yAlign="inline"/>
            </w:pPr>
            <w:r w:rsidRPr="00CD3C47">
              <w:t>rhythm</w:t>
            </w:r>
          </w:p>
        </w:tc>
        <w:tc>
          <w:tcPr>
            <w:tcW w:w="1738" w:type="dxa"/>
            <w:vAlign w:val="center"/>
          </w:tcPr>
          <w:p w:rsidRPr="008D476E" w:rsidR="00E34384" w:rsidP="00E34384" w:rsidRDefault="00E34384" w14:paraId="69230C29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009680E0" w14:textId="77777777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:rsidRPr="008D476E" w:rsidR="00E34384" w:rsidP="00E34384" w:rsidRDefault="00E34384" w14:paraId="28DACE25" w14:textId="77777777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:rsidRPr="008D476E" w:rsidR="00E34384" w:rsidP="00E34384" w:rsidRDefault="00E34384" w14:paraId="6D2320D4" w14:textId="77777777">
            <w:pPr>
              <w:pStyle w:val="12ptBody"/>
              <w:jc w:val="center"/>
            </w:pPr>
          </w:p>
        </w:tc>
      </w:tr>
      <w:tr w:rsidRPr="008D476E" w:rsidR="00E34384" w:rsidTr="00E34384" w14:paraId="07E0BE16" w14:textId="77777777">
        <w:trPr>
          <w:trHeight w:val="397"/>
        </w:trPr>
        <w:tc>
          <w:tcPr>
            <w:tcW w:w="1866" w:type="dxa"/>
            <w:vAlign w:val="center"/>
          </w:tcPr>
          <w:p w:rsidRPr="008D476E" w:rsidR="00E34384" w:rsidP="00E34384" w:rsidRDefault="00E34384" w14:paraId="1E9B791D" w14:textId="0E7B1EAE">
            <w:pPr>
              <w:pStyle w:val="TableWords"/>
              <w:framePr w:hSpace="0" w:wrap="auto" w:hAnchor="text" w:vAnchor="margin" w:xAlign="left" w:yAlign="inline"/>
            </w:pPr>
            <w:r w:rsidRPr="00CD3C47">
              <w:lastRenderedPageBreak/>
              <w:t>mystery</w:t>
            </w:r>
          </w:p>
        </w:tc>
        <w:tc>
          <w:tcPr>
            <w:tcW w:w="1738" w:type="dxa"/>
            <w:vAlign w:val="center"/>
          </w:tcPr>
          <w:p w:rsidRPr="008D476E" w:rsidR="00E34384" w:rsidP="00E34384" w:rsidRDefault="00E34384" w14:paraId="4D821AC9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134A7547" w14:textId="77777777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:rsidRPr="008D476E" w:rsidR="00E34384" w:rsidP="00E34384" w:rsidRDefault="00E34384" w14:paraId="2A81D99E" w14:textId="77777777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:rsidRPr="008D476E" w:rsidR="00E34384" w:rsidP="00E34384" w:rsidRDefault="00E34384" w14:paraId="52865E69" w14:textId="77777777">
            <w:pPr>
              <w:pStyle w:val="12ptBody"/>
              <w:jc w:val="center"/>
            </w:pPr>
          </w:p>
        </w:tc>
      </w:tr>
      <w:tr w:rsidRPr="008D476E" w:rsidR="00E34384" w:rsidTr="00E34384" w14:paraId="79B3282D" w14:textId="77777777">
        <w:trPr>
          <w:trHeight w:val="397"/>
        </w:trPr>
        <w:tc>
          <w:tcPr>
            <w:tcW w:w="1866" w:type="dxa"/>
            <w:vAlign w:val="center"/>
          </w:tcPr>
          <w:p w:rsidRPr="008D476E" w:rsidR="00E34384" w:rsidP="00E34384" w:rsidRDefault="00E34384" w14:paraId="53E90099" w14:textId="61BC133A">
            <w:pPr>
              <w:pStyle w:val="TableWords"/>
              <w:framePr w:hSpace="0" w:wrap="auto" w:hAnchor="text" w:vAnchor="margin" w:xAlign="left" w:yAlign="inline"/>
            </w:pPr>
            <w:r w:rsidRPr="00CD3C47">
              <w:t>typical</w:t>
            </w:r>
          </w:p>
        </w:tc>
        <w:tc>
          <w:tcPr>
            <w:tcW w:w="1738" w:type="dxa"/>
            <w:vAlign w:val="center"/>
          </w:tcPr>
          <w:p w:rsidRPr="008D476E" w:rsidR="00E34384" w:rsidP="00E34384" w:rsidRDefault="00E34384" w14:paraId="2CC8C6AC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2D7A8D33" w14:textId="77777777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:rsidRPr="008D476E" w:rsidR="00E34384" w:rsidP="00E34384" w:rsidRDefault="00E34384" w14:paraId="5187B9C3" w14:textId="77777777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:rsidRPr="008D476E" w:rsidR="00E34384" w:rsidP="00E34384" w:rsidRDefault="00E34384" w14:paraId="5EEE5EAE" w14:textId="77777777">
            <w:pPr>
              <w:pStyle w:val="12ptBody"/>
              <w:jc w:val="center"/>
            </w:pPr>
          </w:p>
        </w:tc>
      </w:tr>
      <w:tr w:rsidRPr="008D476E" w:rsidR="00E34384" w:rsidTr="00E34384" w14:paraId="64672012" w14:textId="77777777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91946EC" w14:textId="689E0466">
            <w:pPr>
              <w:pStyle w:val="TableWords"/>
              <w:framePr w:hSpace="0" w:wrap="auto" w:hAnchor="text" w:vAnchor="margin" w:xAlign="left" w:yAlign="inline"/>
            </w:pPr>
            <w:r w:rsidRPr="00CD3C47">
              <w:t>crystal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9C2C040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F561C0A" w14:textId="77777777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57E555D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A9DD7A9" w14:textId="77777777">
            <w:pPr>
              <w:pStyle w:val="12ptBody"/>
              <w:jc w:val="center"/>
            </w:pPr>
          </w:p>
        </w:tc>
      </w:tr>
      <w:tr w:rsidRPr="008D476E" w:rsidR="00E34384" w:rsidTr="00E34384" w14:paraId="08566331" w14:textId="77777777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3463CC9" w14:textId="6FAE64DA">
            <w:pPr>
              <w:pStyle w:val="TableWords"/>
              <w:framePr w:hSpace="0" w:wrap="auto" w:hAnchor="text" w:vAnchor="margin" w:xAlign="left" w:yAlign="inline"/>
            </w:pPr>
            <w:r w:rsidRPr="00CD3C47">
              <w:t>oxygen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896DA97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E4C9816" w14:textId="77777777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B737DE7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8B1CEC6" w14:textId="77777777">
            <w:pPr>
              <w:pStyle w:val="12ptBody"/>
              <w:jc w:val="center"/>
            </w:pPr>
          </w:p>
        </w:tc>
      </w:tr>
      <w:tr w:rsidRPr="008D476E" w:rsidR="00E34384" w:rsidTr="00E34384" w14:paraId="69315DC6" w14:textId="77777777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527F96F" w14:textId="4EAA743B">
            <w:pPr>
              <w:pStyle w:val="TableWords"/>
              <w:framePr w:hSpace="0" w:wrap="auto" w:hAnchor="text" w:vAnchor="margin" w:xAlign="left" w:yAlign="inline"/>
            </w:pPr>
            <w:r w:rsidRPr="00CD3C47">
              <w:t>symbol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998FEBA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D70F286" w14:textId="77777777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114C710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525761F" w14:textId="77777777">
            <w:pPr>
              <w:pStyle w:val="12ptBody"/>
              <w:jc w:val="center"/>
            </w:pPr>
          </w:p>
        </w:tc>
      </w:tr>
      <w:tr w:rsidRPr="008D476E" w:rsidR="00E34384" w:rsidTr="00E34384" w14:paraId="7787012C" w14:textId="77777777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5E75EF5" w14:textId="52FC817D">
            <w:pPr>
              <w:pStyle w:val="TableWords"/>
              <w:framePr w:hSpace="0" w:wrap="auto" w:hAnchor="text" w:vAnchor="margin" w:xAlign="left" w:yAlign="inline"/>
            </w:pPr>
            <w:r w:rsidRPr="00CD3C47">
              <w:t>system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832914E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6FD2EF0" w14:textId="77777777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9FE593F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DB2983B" w14:textId="77777777">
            <w:pPr>
              <w:pStyle w:val="12ptBody"/>
              <w:jc w:val="center"/>
            </w:pPr>
          </w:p>
        </w:tc>
      </w:tr>
      <w:tr w:rsidRPr="008D476E" w:rsidR="00E34384" w:rsidTr="00E34384" w14:paraId="5462F8B9" w14:textId="77777777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144EADA" w14:textId="77515CBF">
            <w:pPr>
              <w:pStyle w:val="TableWords"/>
              <w:framePr w:hSpace="0" w:wrap="auto" w:hAnchor="text" w:vAnchor="margin" w:xAlign="left" w:yAlign="inline"/>
            </w:pPr>
            <w:r w:rsidRPr="00CD3C47">
              <w:t>lyric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BF25609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ADB4A85" w14:textId="77777777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9C6B373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6DF022B" w14:textId="77777777">
            <w:pPr>
              <w:pStyle w:val="12ptBody"/>
              <w:jc w:val="center"/>
            </w:pPr>
          </w:p>
        </w:tc>
      </w:tr>
    </w:tbl>
    <w:p w:rsidRPr="008D476E" w:rsidR="008E4C78" w:rsidP="00F07A06" w:rsidRDefault="008E4C78" w14:paraId="73ECA786" w14:textId="77777777">
      <w:pPr>
        <w:pStyle w:val="12ptBody"/>
      </w:pPr>
    </w:p>
    <w:p w:rsidRPr="008D476E" w:rsidR="00B55F0A" w:rsidP="00F07A06" w:rsidRDefault="00B55F0A" w14:paraId="58E3A31C" w14:textId="77777777">
      <w:pPr>
        <w:pStyle w:val="12ptBody"/>
      </w:pPr>
    </w:p>
    <w:p w:rsidRPr="00FE4873" w:rsidR="001D25E6" w:rsidP="00E34384" w:rsidRDefault="4642A8C1" w14:paraId="6F52192C" w14:textId="6C3C8186">
      <w:pPr>
        <w:pStyle w:val="12ptBody"/>
        <w:rPr>
          <w:lang w:val="nl-NL"/>
        </w:rPr>
      </w:pPr>
      <w:r w:rsidRPr="00FE4873">
        <w:rPr>
          <w:b/>
          <w:bCs/>
          <w:lang w:val="nl-NL"/>
        </w:rPr>
        <w:t>Week 11 – 2</w:t>
      </w:r>
      <w:r w:rsidRPr="00FE4873" w:rsidR="00FE4873">
        <w:rPr>
          <w:b/>
          <w:bCs/>
          <w:lang w:val="nl-NL"/>
        </w:rPr>
        <w:t>3</w:t>
      </w:r>
      <w:r w:rsidRPr="00FE4873" w:rsidR="00FE4873">
        <w:rPr>
          <w:b/>
          <w:bCs/>
          <w:vertAlign w:val="superscript"/>
          <w:lang w:val="nl-NL"/>
        </w:rPr>
        <w:t>rd</w:t>
      </w:r>
      <w:r w:rsidRPr="00FE4873">
        <w:rPr>
          <w:b/>
          <w:bCs/>
          <w:lang w:val="nl-NL"/>
        </w:rPr>
        <w:t xml:space="preserve"> November</w:t>
      </w:r>
      <w:r w:rsidRPr="00FE4873" w:rsidR="57ADA8AE">
        <w:rPr>
          <w:lang w:val="nl-NL"/>
        </w:rPr>
        <w:t xml:space="preserve"> – </w:t>
      </w:r>
      <w:r w:rsidRPr="00FE4873" w:rsidR="00E34384">
        <w:rPr>
          <w:lang w:val="nl-NL"/>
        </w:rPr>
        <w:t>/s\ spelt ‘</w:t>
      </w:r>
      <w:proofErr w:type="spellStart"/>
      <w:r w:rsidRPr="00FE4873" w:rsidR="00E34384">
        <w:rPr>
          <w:lang w:val="nl-NL"/>
        </w:rPr>
        <w:t>sc</w:t>
      </w:r>
      <w:proofErr w:type="spellEnd"/>
      <w:r w:rsidRPr="00FE4873" w:rsidR="00E34384">
        <w:rPr>
          <w:lang w:val="nl-NL"/>
        </w:rPr>
        <w:t>’</w:t>
      </w:r>
    </w:p>
    <w:p w:rsidRPr="00FE4873" w:rsidR="00E34384" w:rsidP="00E34384" w:rsidRDefault="00E34384" w14:paraId="21FEFA05" w14:textId="77777777">
      <w:pPr>
        <w:pStyle w:val="12ptBody"/>
        <w:rPr>
          <w:lang w:val="nl-NL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74"/>
        <w:gridCol w:w="1764"/>
        <w:gridCol w:w="1772"/>
        <w:gridCol w:w="1959"/>
        <w:gridCol w:w="1747"/>
      </w:tblGrid>
      <w:tr w:rsidRPr="008D476E" w:rsidR="00B55F0A" w:rsidTr="001D25E6" w14:paraId="5916F37B" w14:textId="77777777">
        <w:trPr>
          <w:trHeight w:val="397"/>
        </w:trPr>
        <w:tc>
          <w:tcPr>
            <w:tcW w:w="1774" w:type="dxa"/>
            <w:vAlign w:val="center"/>
          </w:tcPr>
          <w:p w:rsidRPr="00FE4873" w:rsidR="00B55F0A" w:rsidP="001D25E6" w:rsidRDefault="00B55F0A" w14:paraId="3B9CA70B" w14:textId="77777777">
            <w:pPr>
              <w:pStyle w:val="12ptBody"/>
              <w:jc w:val="center"/>
              <w:rPr>
                <w:lang w:val="nl-NL"/>
              </w:rPr>
            </w:pPr>
          </w:p>
        </w:tc>
        <w:tc>
          <w:tcPr>
            <w:tcW w:w="1764" w:type="dxa"/>
            <w:vAlign w:val="center"/>
          </w:tcPr>
          <w:p w:rsidRPr="008D476E" w:rsidR="00B55F0A" w:rsidP="001D25E6" w:rsidRDefault="00B55F0A" w14:paraId="03C126CB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72" w:type="dxa"/>
            <w:vAlign w:val="center"/>
          </w:tcPr>
          <w:p w:rsidRPr="008D476E" w:rsidR="00B55F0A" w:rsidP="001D25E6" w:rsidRDefault="00B55F0A" w14:paraId="23F9EC66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9" w:type="dxa"/>
            <w:vAlign w:val="center"/>
          </w:tcPr>
          <w:p w:rsidRPr="008D476E" w:rsidR="00B55F0A" w:rsidP="001D25E6" w:rsidRDefault="00B55F0A" w14:paraId="45EED6CD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7" w:type="dxa"/>
            <w:vAlign w:val="center"/>
          </w:tcPr>
          <w:p w:rsidRPr="008D476E" w:rsidR="00B55F0A" w:rsidP="001D25E6" w:rsidRDefault="00B55F0A" w14:paraId="76B356D4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2F287B43" w14:textId="77777777">
        <w:trPr>
          <w:trHeight w:val="397"/>
        </w:trPr>
        <w:tc>
          <w:tcPr>
            <w:tcW w:w="1774" w:type="dxa"/>
            <w:vAlign w:val="center"/>
          </w:tcPr>
          <w:p w:rsidRPr="00E34384" w:rsidR="00E34384" w:rsidP="00E34384" w:rsidRDefault="00E34384" w14:paraId="6087A83F" w14:textId="44BCE677">
            <w:pPr>
              <w:pStyle w:val="TableWords"/>
              <w:framePr w:hSpace="0" w:wrap="auto" w:hAnchor="text" w:vAnchor="margin" w:xAlign="left" w:yAlign="inline"/>
            </w:pPr>
            <w:r w:rsidRPr="00E34384">
              <w:t>science</w:t>
            </w: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4F4E6EAC" w14:textId="77777777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:rsidRPr="008D476E" w:rsidR="00E34384" w:rsidP="00E34384" w:rsidRDefault="00E34384" w14:paraId="0EF8AB02" w14:textId="77777777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:rsidRPr="008D476E" w:rsidR="00E34384" w:rsidP="00E34384" w:rsidRDefault="00E34384" w14:paraId="74C51C21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48D504DD" w14:textId="77777777">
            <w:pPr>
              <w:pStyle w:val="12ptBody"/>
              <w:jc w:val="center"/>
            </w:pPr>
          </w:p>
        </w:tc>
      </w:tr>
      <w:tr w:rsidRPr="008D476E" w:rsidR="00E34384" w:rsidTr="00E34384" w14:paraId="699F3692" w14:textId="77777777">
        <w:trPr>
          <w:trHeight w:val="397"/>
        </w:trPr>
        <w:tc>
          <w:tcPr>
            <w:tcW w:w="1774" w:type="dxa"/>
            <w:vAlign w:val="center"/>
          </w:tcPr>
          <w:p w:rsidRPr="00E34384" w:rsidR="00E34384" w:rsidP="00E34384" w:rsidRDefault="00E34384" w14:paraId="3F0D7F2C" w14:textId="0884CD4A">
            <w:pPr>
              <w:pStyle w:val="TableWords"/>
              <w:framePr w:hSpace="0" w:wrap="auto" w:hAnchor="text" w:vAnchor="margin" w:xAlign="left" w:yAlign="inline"/>
            </w:pPr>
            <w:r w:rsidRPr="00E34384">
              <w:t>muscle</w:t>
            </w: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03D49FEB" w14:textId="77777777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:rsidRPr="008D476E" w:rsidR="00E34384" w:rsidP="00E34384" w:rsidRDefault="00E34384" w14:paraId="0F07A130" w14:textId="77777777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:rsidRPr="008D476E" w:rsidR="00E34384" w:rsidP="00E34384" w:rsidRDefault="00E34384" w14:paraId="32BF655C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73A059BA" w14:textId="77777777">
            <w:pPr>
              <w:pStyle w:val="12ptBody"/>
              <w:jc w:val="center"/>
            </w:pPr>
          </w:p>
        </w:tc>
      </w:tr>
      <w:tr w:rsidRPr="008D476E" w:rsidR="00E34384" w:rsidTr="00E34384" w14:paraId="5C765632" w14:textId="77777777">
        <w:trPr>
          <w:trHeight w:val="397"/>
        </w:trPr>
        <w:tc>
          <w:tcPr>
            <w:tcW w:w="1774" w:type="dxa"/>
            <w:vAlign w:val="center"/>
          </w:tcPr>
          <w:p w:rsidRPr="00E34384" w:rsidR="00E34384" w:rsidP="00E34384" w:rsidRDefault="00E34384" w14:paraId="1BFD5E93" w14:textId="2736CAAB">
            <w:pPr>
              <w:pStyle w:val="TableWords"/>
              <w:framePr w:hSpace="0" w:wrap="auto" w:hAnchor="text" w:vAnchor="margin" w:xAlign="left" w:yAlign="inline"/>
            </w:pPr>
            <w:r w:rsidRPr="00E34384">
              <w:t>scene</w:t>
            </w: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6221F794" w14:textId="77777777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:rsidRPr="008D476E" w:rsidR="00E34384" w:rsidP="00E34384" w:rsidRDefault="00E34384" w14:paraId="4C23E239" w14:textId="77777777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:rsidRPr="008D476E" w:rsidR="00E34384" w:rsidP="00E34384" w:rsidRDefault="00E34384" w14:paraId="17AA8F68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054C5570" w14:textId="77777777">
            <w:pPr>
              <w:pStyle w:val="12ptBody"/>
              <w:jc w:val="center"/>
            </w:pPr>
          </w:p>
        </w:tc>
      </w:tr>
      <w:tr w:rsidRPr="008D476E" w:rsidR="00E34384" w:rsidTr="00E34384" w14:paraId="075C7310" w14:textId="77777777">
        <w:trPr>
          <w:trHeight w:val="397"/>
        </w:trPr>
        <w:tc>
          <w:tcPr>
            <w:tcW w:w="1774" w:type="dxa"/>
            <w:vAlign w:val="center"/>
          </w:tcPr>
          <w:p w:rsidRPr="00E34384" w:rsidR="00E34384" w:rsidP="00E34384" w:rsidRDefault="00E34384" w14:paraId="42D591F5" w14:textId="1DD2E5E0">
            <w:pPr>
              <w:pStyle w:val="TableWords"/>
              <w:framePr w:hSpace="0" w:wrap="auto" w:hAnchor="text" w:vAnchor="margin" w:xAlign="left" w:yAlign="inline"/>
            </w:pPr>
            <w:r w:rsidRPr="00E34384">
              <w:t>scissors</w:t>
            </w: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164D3D06" w14:textId="77777777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:rsidRPr="008D476E" w:rsidR="00E34384" w:rsidP="00E34384" w:rsidRDefault="00E34384" w14:paraId="2C2ABA91" w14:textId="77777777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:rsidRPr="008D476E" w:rsidR="00E34384" w:rsidP="00E34384" w:rsidRDefault="00E34384" w14:paraId="7E4406AB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12C0BE97" w14:textId="77777777">
            <w:pPr>
              <w:pStyle w:val="12ptBody"/>
              <w:jc w:val="center"/>
            </w:pPr>
          </w:p>
        </w:tc>
      </w:tr>
      <w:tr w:rsidRPr="008D476E" w:rsidR="00E34384" w:rsidTr="00E34384" w14:paraId="5BED135F" w14:textId="77777777">
        <w:trPr>
          <w:trHeight w:val="397"/>
        </w:trPr>
        <w:tc>
          <w:tcPr>
            <w:tcW w:w="1774" w:type="dxa"/>
            <w:vAlign w:val="center"/>
          </w:tcPr>
          <w:p w:rsidRPr="00E34384" w:rsidR="00E34384" w:rsidP="00E34384" w:rsidRDefault="00E34384" w14:paraId="00B6D5E1" w14:textId="522838F4">
            <w:pPr>
              <w:pStyle w:val="TableWords"/>
              <w:framePr w:hSpace="0" w:wrap="auto" w:hAnchor="text" w:vAnchor="margin" w:xAlign="left" w:yAlign="inline"/>
            </w:pPr>
            <w:r w:rsidRPr="00E34384">
              <w:t>fascinate</w:t>
            </w:r>
          </w:p>
        </w:tc>
        <w:tc>
          <w:tcPr>
            <w:tcW w:w="1764" w:type="dxa"/>
            <w:vAlign w:val="center"/>
          </w:tcPr>
          <w:p w:rsidRPr="008D476E" w:rsidR="00E34384" w:rsidP="00E34384" w:rsidRDefault="00E34384" w14:paraId="0137BA89" w14:textId="77777777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:rsidRPr="008D476E" w:rsidR="00E34384" w:rsidP="00E34384" w:rsidRDefault="00E34384" w14:paraId="51FBCA2C" w14:textId="77777777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:rsidRPr="008D476E" w:rsidR="00E34384" w:rsidP="00E34384" w:rsidRDefault="00E34384" w14:paraId="4387EC5C" w14:textId="77777777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:rsidRPr="008D476E" w:rsidR="00E34384" w:rsidP="00E34384" w:rsidRDefault="00E34384" w14:paraId="50836601" w14:textId="77777777">
            <w:pPr>
              <w:pStyle w:val="12ptBody"/>
              <w:jc w:val="center"/>
            </w:pPr>
          </w:p>
        </w:tc>
      </w:tr>
      <w:tr w:rsidRPr="008D476E" w:rsidR="00E34384" w:rsidTr="00E34384" w14:paraId="3F1F75FB" w14:textId="77777777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310D09A4" w14:textId="4C30C090">
            <w:pPr>
              <w:pStyle w:val="TableWords"/>
              <w:framePr w:hSpace="0" w:wrap="auto" w:hAnchor="text" w:vAnchor="margin" w:xAlign="left" w:yAlign="inline"/>
            </w:pPr>
            <w:r w:rsidRPr="00E34384">
              <w:t>scientist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C37A228" w14:textId="77777777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D54C09B" w14:textId="77777777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76DDF9D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D2853B0" w14:textId="77777777">
            <w:pPr>
              <w:pStyle w:val="12ptBody"/>
              <w:jc w:val="center"/>
            </w:pPr>
          </w:p>
        </w:tc>
      </w:tr>
      <w:tr w:rsidRPr="008D476E" w:rsidR="00E34384" w:rsidTr="00E34384" w14:paraId="3FD89764" w14:textId="77777777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34FDFF5E" w14:textId="23C41646">
            <w:pPr>
              <w:pStyle w:val="TableWords"/>
              <w:framePr w:hSpace="0" w:wrap="auto" w:hAnchor="text" w:vAnchor="margin" w:xAlign="left" w:yAlign="inline"/>
            </w:pPr>
            <w:r w:rsidRPr="00E34384">
              <w:t>discipline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F3A832E" w14:textId="77777777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2C740DE" w14:textId="77777777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1107797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FC8A7C2" w14:textId="77777777">
            <w:pPr>
              <w:pStyle w:val="12ptBody"/>
              <w:jc w:val="center"/>
            </w:pPr>
          </w:p>
        </w:tc>
      </w:tr>
      <w:tr w:rsidRPr="008D476E" w:rsidR="00E34384" w:rsidTr="00E34384" w14:paraId="07155F50" w14:textId="77777777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7334AFF7" w14:textId="2728C95E">
            <w:pPr>
              <w:pStyle w:val="TableWords"/>
              <w:framePr w:hSpace="0" w:wrap="auto" w:hAnchor="text" w:vAnchor="margin" w:xAlign="left" w:yAlign="inline"/>
            </w:pPr>
            <w:r w:rsidRPr="00E34384">
              <w:t>descend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74F925D" w14:textId="77777777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2AEC862" w14:textId="77777777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64A4633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A73C9E6" w14:textId="77777777">
            <w:pPr>
              <w:pStyle w:val="12ptBody"/>
              <w:jc w:val="center"/>
            </w:pPr>
          </w:p>
        </w:tc>
      </w:tr>
      <w:tr w:rsidRPr="008D476E" w:rsidR="00E34384" w:rsidTr="00E34384" w14:paraId="4838DA7D" w14:textId="77777777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59F642F9" w14:textId="44F4AA30">
            <w:pPr>
              <w:pStyle w:val="TableWords"/>
              <w:framePr w:hSpace="0" w:wrap="auto" w:hAnchor="text" w:vAnchor="margin" w:xAlign="left" w:yAlign="inline"/>
            </w:pPr>
            <w:r w:rsidRPr="00E34384">
              <w:t>ascend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7742C2A" w14:textId="77777777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ECF1BB4" w14:textId="77777777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A669712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CBE3661" w14:textId="77777777">
            <w:pPr>
              <w:pStyle w:val="12ptBody"/>
              <w:jc w:val="center"/>
            </w:pPr>
          </w:p>
        </w:tc>
      </w:tr>
      <w:tr w:rsidRPr="008D476E" w:rsidR="00E34384" w:rsidTr="00E34384" w14:paraId="5D331D6A" w14:textId="77777777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4822D08A" w14:textId="0571FBEB">
            <w:pPr>
              <w:pStyle w:val="TableWords"/>
              <w:framePr w:hSpace="0" w:wrap="auto" w:hAnchor="text" w:vAnchor="margin" w:xAlign="left" w:yAlign="inline"/>
            </w:pPr>
            <w:r w:rsidRPr="00E34384">
              <w:t>scent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AA723E2" w14:textId="77777777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9188890" w14:textId="77777777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D3BF912" w14:textId="77777777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0CEEBA6" w14:textId="77777777">
            <w:pPr>
              <w:pStyle w:val="12ptBody"/>
              <w:jc w:val="center"/>
            </w:pPr>
          </w:p>
        </w:tc>
      </w:tr>
    </w:tbl>
    <w:p w:rsidR="00B55F0A" w:rsidP="00F07A06" w:rsidRDefault="00B55F0A" w14:paraId="0CFC4ABF" w14:textId="77777777">
      <w:pPr>
        <w:pStyle w:val="12ptBody"/>
      </w:pPr>
    </w:p>
    <w:p w:rsidRPr="008D476E" w:rsidR="001D25E6" w:rsidP="00F07A06" w:rsidRDefault="001D25E6" w14:paraId="45CC2FB1" w14:textId="77777777">
      <w:pPr>
        <w:pStyle w:val="12ptBody"/>
      </w:pPr>
    </w:p>
    <w:p w:rsidR="00B55F0A" w:rsidP="00F07A06" w:rsidRDefault="00B55F0A" w14:paraId="454E7CE1" w14:textId="3A2D44AE">
      <w:pPr>
        <w:pStyle w:val="12ptBody"/>
      </w:pPr>
      <w:r w:rsidRPr="001D25E6">
        <w:rPr>
          <w:b/>
          <w:bCs/>
        </w:rPr>
        <w:t>Week 1</w:t>
      </w:r>
      <w:r w:rsidRPr="001D25E6" w:rsidR="00917839">
        <w:rPr>
          <w:b/>
          <w:bCs/>
        </w:rPr>
        <w:t>2</w:t>
      </w:r>
      <w:r w:rsidRPr="001D25E6">
        <w:rPr>
          <w:b/>
          <w:bCs/>
        </w:rPr>
        <w:t xml:space="preserve"> – </w:t>
      </w:r>
      <w:r w:rsidR="00FE4873">
        <w:rPr>
          <w:b/>
          <w:bCs/>
        </w:rPr>
        <w:t>30</w:t>
      </w:r>
      <w:r w:rsidRPr="00FE4873" w:rsidR="00FE4873">
        <w:rPr>
          <w:b/>
          <w:bCs/>
          <w:vertAlign w:val="superscript"/>
        </w:rPr>
        <w:t>th</w:t>
      </w:r>
      <w:r w:rsidR="00FE4873">
        <w:rPr>
          <w:b/>
          <w:bCs/>
        </w:rPr>
        <w:t xml:space="preserve"> November</w:t>
      </w:r>
      <w:r w:rsidRPr="008D476E" w:rsidR="00524030">
        <w:t xml:space="preserve"> – </w:t>
      </w:r>
      <w:r w:rsidRPr="00E34384" w:rsidR="00E34384">
        <w:t>/k\ spelt ‘ch’</w:t>
      </w:r>
    </w:p>
    <w:p w:rsidRPr="008D476E" w:rsidR="001D25E6" w:rsidP="00F07A06" w:rsidRDefault="001D25E6" w14:paraId="6F19ACEF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992"/>
        <w:gridCol w:w="1701"/>
        <w:gridCol w:w="1713"/>
        <w:gridCol w:w="1926"/>
        <w:gridCol w:w="1684"/>
      </w:tblGrid>
      <w:tr w:rsidRPr="008D476E" w:rsidR="00B55F0A" w:rsidTr="23937028" w14:paraId="3981429A" w14:textId="77777777">
        <w:trPr>
          <w:trHeight w:val="397"/>
        </w:trPr>
        <w:tc>
          <w:tcPr>
            <w:tcW w:w="1992" w:type="dxa"/>
            <w:tcMar/>
            <w:vAlign w:val="center"/>
          </w:tcPr>
          <w:p w:rsidRPr="008D476E" w:rsidR="00B55F0A" w:rsidP="001D25E6" w:rsidRDefault="00B55F0A" w14:paraId="470C4DED" w14:textId="77777777">
            <w:pPr>
              <w:pStyle w:val="12ptBody"/>
              <w:jc w:val="center"/>
            </w:pPr>
          </w:p>
        </w:tc>
        <w:tc>
          <w:tcPr>
            <w:tcW w:w="1701" w:type="dxa"/>
            <w:tcMar/>
            <w:vAlign w:val="center"/>
          </w:tcPr>
          <w:p w:rsidRPr="008D476E" w:rsidR="00B55F0A" w:rsidP="001D25E6" w:rsidRDefault="00B55F0A" w14:paraId="3E1655BD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13" w:type="dxa"/>
            <w:tcMar/>
            <w:vAlign w:val="center"/>
          </w:tcPr>
          <w:p w:rsidRPr="008D476E" w:rsidR="00B55F0A" w:rsidP="001D25E6" w:rsidRDefault="00B55F0A" w14:paraId="79E408ED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26" w:type="dxa"/>
            <w:tcMar/>
            <w:vAlign w:val="center"/>
          </w:tcPr>
          <w:p w:rsidRPr="008D476E" w:rsidR="00B55F0A" w:rsidP="001D25E6" w:rsidRDefault="00B55F0A" w14:paraId="3C376110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tcMar/>
            <w:vAlign w:val="center"/>
          </w:tcPr>
          <w:p w:rsidRPr="008D476E" w:rsidR="00B55F0A" w:rsidP="001D25E6" w:rsidRDefault="00B55F0A" w14:paraId="33936B1F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23937028" w14:paraId="0EACE01A" w14:textId="77777777">
        <w:trPr>
          <w:trHeight w:val="397"/>
        </w:trPr>
        <w:tc>
          <w:tcPr>
            <w:tcW w:w="1992" w:type="dxa"/>
            <w:tcMar/>
            <w:vAlign w:val="center"/>
          </w:tcPr>
          <w:p w:rsidRPr="008D476E" w:rsidR="00E34384" w:rsidP="00E34384" w:rsidRDefault="00E34384" w14:paraId="2EE4EC95" w14:textId="64B99339">
            <w:pPr>
              <w:pStyle w:val="TableWords"/>
              <w:framePr w:hSpace="0" w:wrap="auto" w:hAnchor="text" w:vAnchor="margin" w:xAlign="left" w:yAlign="inline"/>
            </w:pPr>
            <w:r w:rsidRPr="00B839FF">
              <w:t>character</w:t>
            </w:r>
          </w:p>
        </w:tc>
        <w:tc>
          <w:tcPr>
            <w:tcW w:w="1701" w:type="dxa"/>
            <w:tcMar/>
            <w:vAlign w:val="center"/>
          </w:tcPr>
          <w:p w:rsidRPr="008D476E" w:rsidR="00E34384" w:rsidP="00E34384" w:rsidRDefault="00E34384" w14:paraId="1F54D36B" w14:textId="77777777">
            <w:pPr>
              <w:pStyle w:val="12ptBody"/>
              <w:jc w:val="center"/>
            </w:pPr>
          </w:p>
        </w:tc>
        <w:tc>
          <w:tcPr>
            <w:tcW w:w="1713" w:type="dxa"/>
            <w:tcMar/>
            <w:vAlign w:val="center"/>
          </w:tcPr>
          <w:p w:rsidRPr="008D476E" w:rsidR="00E34384" w:rsidP="00E34384" w:rsidRDefault="00E34384" w14:paraId="143F67B2" w14:textId="77777777">
            <w:pPr>
              <w:pStyle w:val="12ptBody"/>
              <w:jc w:val="center"/>
            </w:pPr>
          </w:p>
        </w:tc>
        <w:tc>
          <w:tcPr>
            <w:tcW w:w="1926" w:type="dxa"/>
            <w:tcMar/>
            <w:vAlign w:val="center"/>
          </w:tcPr>
          <w:p w:rsidRPr="008D476E" w:rsidR="00E34384" w:rsidP="00E34384" w:rsidRDefault="00E34384" w14:paraId="5F79D780" w14:textId="77777777">
            <w:pPr>
              <w:pStyle w:val="12ptBody"/>
              <w:jc w:val="center"/>
            </w:pPr>
          </w:p>
        </w:tc>
        <w:tc>
          <w:tcPr>
            <w:tcW w:w="1684" w:type="dxa"/>
            <w:tcMar/>
            <w:vAlign w:val="center"/>
          </w:tcPr>
          <w:p w:rsidRPr="008D476E" w:rsidR="00E34384" w:rsidP="00E34384" w:rsidRDefault="00E34384" w14:paraId="604D4069" w14:textId="77777777">
            <w:pPr>
              <w:pStyle w:val="12ptBody"/>
              <w:jc w:val="center"/>
            </w:pPr>
          </w:p>
        </w:tc>
      </w:tr>
      <w:tr w:rsidRPr="008D476E" w:rsidR="00E34384" w:rsidTr="23937028" w14:paraId="6C6E02B5" w14:textId="77777777">
        <w:trPr>
          <w:trHeight w:val="397"/>
        </w:trPr>
        <w:tc>
          <w:tcPr>
            <w:tcW w:w="1992" w:type="dxa"/>
            <w:tcMar/>
            <w:vAlign w:val="center"/>
          </w:tcPr>
          <w:p w:rsidRPr="008D476E" w:rsidR="00E34384" w:rsidP="00E34384" w:rsidRDefault="00E34384" w14:paraId="191E04C3" w14:textId="630BCAC1">
            <w:pPr>
              <w:pStyle w:val="TableWords"/>
              <w:framePr w:hSpace="0" w:wrap="auto" w:hAnchor="text" w:vAnchor="margin" w:xAlign="left" w:yAlign="inline"/>
            </w:pPr>
            <w:r w:rsidRPr="00B839FF">
              <w:t>ache</w:t>
            </w:r>
          </w:p>
        </w:tc>
        <w:tc>
          <w:tcPr>
            <w:tcW w:w="1701" w:type="dxa"/>
            <w:tcMar/>
            <w:vAlign w:val="center"/>
          </w:tcPr>
          <w:p w:rsidRPr="008D476E" w:rsidR="00E34384" w:rsidP="00E34384" w:rsidRDefault="00E34384" w14:paraId="2FA972F9" w14:textId="77777777">
            <w:pPr>
              <w:pStyle w:val="12ptBody"/>
              <w:jc w:val="center"/>
            </w:pPr>
          </w:p>
        </w:tc>
        <w:tc>
          <w:tcPr>
            <w:tcW w:w="1713" w:type="dxa"/>
            <w:tcMar/>
            <w:vAlign w:val="center"/>
          </w:tcPr>
          <w:p w:rsidRPr="008D476E" w:rsidR="00E34384" w:rsidP="00E34384" w:rsidRDefault="00E34384" w14:paraId="12AC94E6" w14:textId="77777777">
            <w:pPr>
              <w:pStyle w:val="12ptBody"/>
              <w:jc w:val="center"/>
            </w:pPr>
          </w:p>
        </w:tc>
        <w:tc>
          <w:tcPr>
            <w:tcW w:w="1926" w:type="dxa"/>
            <w:tcMar/>
            <w:vAlign w:val="center"/>
          </w:tcPr>
          <w:p w:rsidRPr="008D476E" w:rsidR="00E34384" w:rsidP="00E34384" w:rsidRDefault="00E34384" w14:paraId="01D8F840" w14:textId="77777777">
            <w:pPr>
              <w:pStyle w:val="12ptBody"/>
              <w:jc w:val="center"/>
            </w:pPr>
          </w:p>
        </w:tc>
        <w:tc>
          <w:tcPr>
            <w:tcW w:w="1684" w:type="dxa"/>
            <w:tcMar/>
            <w:vAlign w:val="center"/>
          </w:tcPr>
          <w:p w:rsidRPr="008D476E" w:rsidR="00E34384" w:rsidP="00E34384" w:rsidRDefault="00E34384" w14:paraId="7BB867AB" w14:textId="77777777">
            <w:pPr>
              <w:pStyle w:val="12ptBody"/>
              <w:jc w:val="center"/>
            </w:pPr>
          </w:p>
        </w:tc>
      </w:tr>
      <w:tr w:rsidRPr="008D476E" w:rsidR="00E34384" w:rsidTr="23937028" w14:paraId="7871F232" w14:textId="77777777">
        <w:trPr>
          <w:trHeight w:val="397"/>
        </w:trPr>
        <w:tc>
          <w:tcPr>
            <w:tcW w:w="1992" w:type="dxa"/>
            <w:tcMar/>
            <w:vAlign w:val="center"/>
          </w:tcPr>
          <w:p w:rsidRPr="008D476E" w:rsidR="00E34384" w:rsidP="00E34384" w:rsidRDefault="00E34384" w14:paraId="536AC6A0" w14:textId="5CF9768D">
            <w:pPr>
              <w:pStyle w:val="TableWords"/>
              <w:framePr w:hSpace="0" w:wrap="auto" w:hAnchor="text" w:vAnchor="margin" w:xAlign="left" w:yAlign="inline"/>
            </w:pPr>
            <w:r w:rsidRPr="00B839FF">
              <w:t>chemistry</w:t>
            </w:r>
          </w:p>
        </w:tc>
        <w:tc>
          <w:tcPr>
            <w:tcW w:w="1701" w:type="dxa"/>
            <w:tcMar/>
            <w:vAlign w:val="center"/>
          </w:tcPr>
          <w:p w:rsidRPr="008D476E" w:rsidR="00E34384" w:rsidP="00E34384" w:rsidRDefault="00E34384" w14:paraId="4252BF1E" w14:textId="77777777">
            <w:pPr>
              <w:pStyle w:val="12ptBody"/>
              <w:jc w:val="center"/>
            </w:pPr>
          </w:p>
        </w:tc>
        <w:tc>
          <w:tcPr>
            <w:tcW w:w="1713" w:type="dxa"/>
            <w:tcMar/>
            <w:vAlign w:val="center"/>
          </w:tcPr>
          <w:p w:rsidRPr="008D476E" w:rsidR="00E34384" w:rsidP="00E34384" w:rsidRDefault="00E34384" w14:paraId="7B7AB750" w14:textId="77777777">
            <w:pPr>
              <w:pStyle w:val="12ptBody"/>
              <w:jc w:val="center"/>
            </w:pPr>
          </w:p>
        </w:tc>
        <w:tc>
          <w:tcPr>
            <w:tcW w:w="1926" w:type="dxa"/>
            <w:tcMar/>
            <w:vAlign w:val="center"/>
          </w:tcPr>
          <w:p w:rsidRPr="008D476E" w:rsidR="00E34384" w:rsidP="00E34384" w:rsidRDefault="00E34384" w14:paraId="2DD77AF7" w14:textId="77777777">
            <w:pPr>
              <w:pStyle w:val="12ptBody"/>
              <w:jc w:val="center"/>
            </w:pPr>
          </w:p>
        </w:tc>
        <w:tc>
          <w:tcPr>
            <w:tcW w:w="1684" w:type="dxa"/>
            <w:tcMar/>
            <w:vAlign w:val="center"/>
          </w:tcPr>
          <w:p w:rsidRPr="008D476E" w:rsidR="00E34384" w:rsidP="00E34384" w:rsidRDefault="00E34384" w14:paraId="3E9515CB" w14:textId="77777777">
            <w:pPr>
              <w:pStyle w:val="12ptBody"/>
              <w:jc w:val="center"/>
            </w:pPr>
          </w:p>
        </w:tc>
      </w:tr>
      <w:tr w:rsidRPr="008D476E" w:rsidR="00E34384" w:rsidTr="23937028" w14:paraId="5A6B9C34" w14:textId="77777777">
        <w:trPr>
          <w:trHeight w:val="397"/>
        </w:trPr>
        <w:tc>
          <w:tcPr>
            <w:tcW w:w="1992" w:type="dxa"/>
            <w:tcMar/>
            <w:vAlign w:val="center"/>
          </w:tcPr>
          <w:p w:rsidRPr="008D476E" w:rsidR="00E34384" w:rsidP="00E34384" w:rsidRDefault="00E34384" w14:paraId="4665661E" w14:textId="381DC70E">
            <w:pPr>
              <w:pStyle w:val="TableWords"/>
              <w:framePr w:hSpace="0" w:wrap="auto" w:hAnchor="text" w:vAnchor="margin" w:xAlign="left" w:yAlign="inline"/>
            </w:pPr>
            <w:r w:rsidRPr="00B839FF">
              <w:t>chorus</w:t>
            </w:r>
          </w:p>
        </w:tc>
        <w:tc>
          <w:tcPr>
            <w:tcW w:w="1701" w:type="dxa"/>
            <w:tcMar/>
            <w:vAlign w:val="center"/>
          </w:tcPr>
          <w:p w:rsidRPr="008D476E" w:rsidR="00E34384" w:rsidP="00E34384" w:rsidRDefault="00E34384" w14:paraId="3B0B73C7" w14:textId="77777777">
            <w:pPr>
              <w:pStyle w:val="12ptBody"/>
              <w:jc w:val="center"/>
            </w:pPr>
          </w:p>
        </w:tc>
        <w:tc>
          <w:tcPr>
            <w:tcW w:w="1713" w:type="dxa"/>
            <w:tcMar/>
            <w:vAlign w:val="center"/>
          </w:tcPr>
          <w:p w:rsidRPr="008D476E" w:rsidR="00E34384" w:rsidP="00E34384" w:rsidRDefault="00E34384" w14:paraId="41655BD4" w14:textId="77777777">
            <w:pPr>
              <w:pStyle w:val="12ptBody"/>
              <w:jc w:val="center"/>
            </w:pPr>
          </w:p>
        </w:tc>
        <w:tc>
          <w:tcPr>
            <w:tcW w:w="1926" w:type="dxa"/>
            <w:tcMar/>
            <w:vAlign w:val="center"/>
          </w:tcPr>
          <w:p w:rsidRPr="008D476E" w:rsidR="00E34384" w:rsidP="00E34384" w:rsidRDefault="00E34384" w14:paraId="6880B93E" w14:textId="77777777">
            <w:pPr>
              <w:pStyle w:val="12ptBody"/>
              <w:jc w:val="center"/>
            </w:pPr>
          </w:p>
        </w:tc>
        <w:tc>
          <w:tcPr>
            <w:tcW w:w="1684" w:type="dxa"/>
            <w:tcMar/>
            <w:vAlign w:val="center"/>
          </w:tcPr>
          <w:p w:rsidRPr="008D476E" w:rsidR="00E34384" w:rsidP="00E34384" w:rsidRDefault="00E34384" w14:paraId="2D4F6893" w14:textId="77777777">
            <w:pPr>
              <w:pStyle w:val="12ptBody"/>
              <w:jc w:val="center"/>
            </w:pPr>
          </w:p>
        </w:tc>
      </w:tr>
      <w:tr w:rsidRPr="008D476E" w:rsidR="00E34384" w:rsidTr="23937028" w14:paraId="2A40A4A1" w14:textId="77777777">
        <w:trPr>
          <w:trHeight w:val="397"/>
        </w:trPr>
        <w:tc>
          <w:tcPr>
            <w:tcW w:w="1992" w:type="dxa"/>
            <w:tcMar/>
            <w:vAlign w:val="center"/>
          </w:tcPr>
          <w:p w:rsidRPr="008D476E" w:rsidR="00E34384" w:rsidP="00E34384" w:rsidRDefault="00E34384" w14:paraId="6D5457B2" w14:textId="28D4216E">
            <w:pPr>
              <w:pStyle w:val="TableWords"/>
              <w:framePr w:hSpace="0" w:wrap="auto" w:hAnchor="text" w:vAnchor="margin" w:xAlign="left" w:yAlign="inline"/>
            </w:pPr>
            <w:r w:rsidRPr="00B839FF">
              <w:t>echo</w:t>
            </w:r>
          </w:p>
        </w:tc>
        <w:tc>
          <w:tcPr>
            <w:tcW w:w="1701" w:type="dxa"/>
            <w:tcMar/>
            <w:vAlign w:val="center"/>
          </w:tcPr>
          <w:p w:rsidRPr="008D476E" w:rsidR="00E34384" w:rsidP="00E34384" w:rsidRDefault="00E34384" w14:paraId="57B53B94" w14:textId="77777777">
            <w:pPr>
              <w:pStyle w:val="12ptBody"/>
              <w:jc w:val="center"/>
            </w:pPr>
          </w:p>
        </w:tc>
        <w:tc>
          <w:tcPr>
            <w:tcW w:w="1713" w:type="dxa"/>
            <w:tcMar/>
            <w:vAlign w:val="center"/>
          </w:tcPr>
          <w:p w:rsidRPr="008D476E" w:rsidR="00E34384" w:rsidP="00E34384" w:rsidRDefault="00E34384" w14:paraId="5EBB769A" w14:textId="77777777">
            <w:pPr>
              <w:pStyle w:val="12ptBody"/>
              <w:jc w:val="center"/>
            </w:pPr>
          </w:p>
        </w:tc>
        <w:tc>
          <w:tcPr>
            <w:tcW w:w="1926" w:type="dxa"/>
            <w:tcMar/>
            <w:vAlign w:val="center"/>
          </w:tcPr>
          <w:p w:rsidRPr="008D476E" w:rsidR="00E34384" w:rsidP="00E34384" w:rsidRDefault="00E34384" w14:paraId="58C1E9FB" w14:textId="77777777">
            <w:pPr>
              <w:pStyle w:val="12ptBody"/>
              <w:jc w:val="center"/>
            </w:pPr>
          </w:p>
        </w:tc>
        <w:tc>
          <w:tcPr>
            <w:tcW w:w="1684" w:type="dxa"/>
            <w:tcMar/>
            <w:vAlign w:val="center"/>
          </w:tcPr>
          <w:p w:rsidRPr="008D476E" w:rsidR="00E34384" w:rsidP="00E34384" w:rsidRDefault="00E34384" w14:paraId="223A1B93" w14:textId="77777777">
            <w:pPr>
              <w:pStyle w:val="12ptBody"/>
              <w:jc w:val="center"/>
            </w:pPr>
          </w:p>
        </w:tc>
      </w:tr>
      <w:tr w:rsidRPr="008D476E" w:rsidR="00E34384" w:rsidTr="23937028" w14:paraId="4DFC465C" w14:textId="77777777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0CF8803F" w14:textId="1814A2E4">
            <w:pPr>
              <w:pStyle w:val="TableWords"/>
              <w:framePr w:hSpace="0" w:wrap="auto" w:hAnchor="text" w:vAnchor="margin" w:xAlign="left" w:yAlign="inline"/>
            </w:pPr>
            <w:r w:rsidRPr="00B839FF">
              <w:t>scheme</w:t>
            </w:r>
          </w:p>
        </w:tc>
        <w:tc>
          <w:tcPr>
            <w:tcW w:w="1701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345C9680" w14:textId="77777777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5F068D61" w14:textId="77777777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196ABD20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2EE623E8" w14:textId="77777777">
            <w:pPr>
              <w:pStyle w:val="12ptBody"/>
              <w:jc w:val="center"/>
            </w:pPr>
          </w:p>
        </w:tc>
      </w:tr>
      <w:tr w:rsidRPr="008D476E" w:rsidR="00E34384" w:rsidTr="23937028" w14:paraId="04C3A9D9" w14:textId="77777777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62241169" w14:textId="73394A7C">
            <w:pPr>
              <w:pStyle w:val="TableWords"/>
              <w:framePr w:hSpace="0" w:wrap="auto" w:hAnchor="text" w:vAnchor="margin" w:xAlign="left" w:yAlign="inline"/>
            </w:pPr>
            <w:r w:rsidRPr="00B839FF">
              <w:t>anchor</w:t>
            </w:r>
          </w:p>
        </w:tc>
        <w:tc>
          <w:tcPr>
            <w:tcW w:w="1701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1CBCC8C1" w14:textId="77777777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116E6544" w14:textId="77777777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532F8A50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61DA0A22" w14:textId="77777777">
            <w:pPr>
              <w:pStyle w:val="12ptBody"/>
              <w:jc w:val="center"/>
            </w:pPr>
          </w:p>
        </w:tc>
      </w:tr>
      <w:tr w:rsidRPr="008D476E" w:rsidR="00E34384" w:rsidTr="23937028" w14:paraId="757CA78E" w14:textId="77777777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6157A819" w14:textId="1FDA5D88">
            <w:pPr>
              <w:pStyle w:val="TableWords"/>
              <w:framePr w:hSpace="0" w:wrap="auto" w:hAnchor="text" w:vAnchor="margin" w:xAlign="left" w:yAlign="inline"/>
            </w:pPr>
            <w:r w:rsidRPr="00B839FF">
              <w:t>monarch</w:t>
            </w:r>
          </w:p>
        </w:tc>
        <w:tc>
          <w:tcPr>
            <w:tcW w:w="1701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7AD89EBF" w14:textId="77777777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634EF328" w14:textId="77777777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66D3236A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4D028A33" w14:textId="77777777">
            <w:pPr>
              <w:pStyle w:val="12ptBody"/>
              <w:jc w:val="center"/>
            </w:pPr>
          </w:p>
        </w:tc>
      </w:tr>
      <w:tr w:rsidRPr="008D476E" w:rsidR="00E34384" w:rsidTr="23937028" w14:paraId="47E92041" w14:textId="77777777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4A34FB68" w14:textId="7FE183BF">
            <w:pPr>
              <w:pStyle w:val="TableWords"/>
              <w:framePr w:hSpace="0" w:wrap="auto" w:hAnchor="text" w:vAnchor="margin" w:xAlign="left" w:yAlign="inline"/>
            </w:pPr>
            <w:r w:rsidRPr="00B839FF">
              <w:t>architect</w:t>
            </w:r>
          </w:p>
        </w:tc>
        <w:tc>
          <w:tcPr>
            <w:tcW w:w="1701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6D9D922E" w14:textId="77777777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50FDE0E7" w14:textId="77777777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36A9D0DD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2BBE8B0C" w14:textId="77777777">
            <w:pPr>
              <w:pStyle w:val="12ptBody"/>
              <w:jc w:val="center"/>
            </w:pPr>
          </w:p>
        </w:tc>
      </w:tr>
      <w:tr w:rsidRPr="008D476E" w:rsidR="00E34384" w:rsidTr="23937028" w14:paraId="5BF69008" w14:textId="77777777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55872FBC" w14:textId="49529439">
            <w:pPr>
              <w:pStyle w:val="TableWords"/>
              <w:framePr w:hSpace="0" w:wrap="auto" w:hAnchor="text" w:vAnchor="margin" w:xAlign="left" w:yAlign="inline"/>
            </w:pPr>
            <w:r w:rsidRPr="00B839FF">
              <w:t>stomach</w:t>
            </w:r>
          </w:p>
        </w:tc>
        <w:tc>
          <w:tcPr>
            <w:tcW w:w="1701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3E3F1C22" w14:textId="77777777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16272037" w14:textId="77777777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760BABFA" w14:textId="77777777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tcMar/>
            <w:vAlign w:val="center"/>
          </w:tcPr>
          <w:p w:rsidRPr="008D476E" w:rsidR="00E34384" w:rsidP="00E34384" w:rsidRDefault="00E34384" w14:paraId="38D19965" w14:textId="77777777">
            <w:pPr>
              <w:pStyle w:val="12ptBody"/>
              <w:jc w:val="center"/>
            </w:pPr>
          </w:p>
        </w:tc>
      </w:tr>
    </w:tbl>
    <w:p w:rsidRPr="008D476E" w:rsidR="001D25E6" w:rsidP="001D25E6" w:rsidRDefault="00B55F0A" w14:paraId="725EAA1B" w14:textId="300F3E51">
      <w:pPr>
        <w:pStyle w:val="H2SubHeader"/>
      </w:pPr>
    </w:p>
    <w:p w:rsidRPr="008D476E" w:rsidR="001D25E6" w:rsidP="001D25E6" w:rsidRDefault="00B55F0A" w14:paraId="6944469B" w14:textId="594E32E4">
      <w:pPr>
        <w:pStyle w:val="H2SubHeader"/>
      </w:pPr>
    </w:p>
    <w:p w:rsidRPr="008D476E" w:rsidR="001D25E6" w:rsidP="001D25E6" w:rsidRDefault="00B55F0A" w14:paraId="1D0062AB" w14:textId="604EC4F6">
      <w:pPr>
        <w:pStyle w:val="H2SubHeader"/>
      </w:pPr>
      <w:r w:rsidR="00B55F0A">
        <w:rPr/>
        <w:t xml:space="preserve">Spring </w:t>
      </w:r>
    </w:p>
    <w:p w:rsidR="001D25E6" w:rsidP="00F07A06" w:rsidRDefault="001D25E6" w14:paraId="32D5F2D8" w14:textId="77777777">
      <w:pPr>
        <w:pStyle w:val="12ptBody"/>
      </w:pPr>
    </w:p>
    <w:p w:rsidR="001D25E6" w:rsidP="00F07A06" w:rsidRDefault="001D25E6" w14:paraId="54D20F33" w14:textId="77777777">
      <w:pPr>
        <w:pStyle w:val="12ptBody"/>
      </w:pPr>
    </w:p>
    <w:p w:rsidR="001D25E6" w:rsidP="00E34384" w:rsidRDefault="00B55F0A" w14:paraId="5DF355C8" w14:textId="13F14377">
      <w:pPr>
        <w:pStyle w:val="12ptBody"/>
      </w:pPr>
      <w:r w:rsidRPr="001D25E6">
        <w:rPr>
          <w:b/>
          <w:bCs/>
        </w:rPr>
        <w:t xml:space="preserve">Week 1 – </w:t>
      </w:r>
      <w:r w:rsidR="00FE4873">
        <w:rPr>
          <w:b/>
          <w:bCs/>
        </w:rPr>
        <w:t>4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Pr="008D476E" w:rsidR="00015612">
        <w:t xml:space="preserve"> </w:t>
      </w:r>
      <w:r w:rsidRPr="008D476E" w:rsidR="00A55332">
        <w:t>–</w:t>
      </w:r>
      <w:r w:rsidRPr="008D476E" w:rsidR="00015612">
        <w:t xml:space="preserve"> </w:t>
      </w:r>
      <w:r w:rsidRPr="00E34384" w:rsidR="00E34384">
        <w:t>‘-able’ and ‘-</w:t>
      </w:r>
      <w:proofErr w:type="spellStart"/>
      <w:r w:rsidRPr="00E34384" w:rsidR="00E34384">
        <w:t>ible</w:t>
      </w:r>
      <w:proofErr w:type="spellEnd"/>
      <w:r w:rsidRPr="00E34384" w:rsidR="00E34384">
        <w:t>’</w:t>
      </w:r>
    </w:p>
    <w:p w:rsidRPr="008D476E" w:rsidR="00E34384" w:rsidP="00E34384" w:rsidRDefault="00E34384" w14:paraId="51209159" w14:textId="77777777">
      <w:pPr>
        <w:pStyle w:val="12ptBody"/>
        <w:rPr>
          <w:color w:val="FBFFFF" w:themeColor="background1"/>
        </w:rPr>
      </w:pPr>
    </w:p>
    <w:tbl>
      <w:tblPr>
        <w:tblStyle w:val="TableGrid"/>
        <w:tblpPr w:leftFromText="180" w:rightFromText="180" w:vertAnchor="text" w:horzAnchor="margin" w:tblpY="77"/>
        <w:tblW w:w="9067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15"/>
        <w:gridCol w:w="1824"/>
        <w:gridCol w:w="1843"/>
        <w:gridCol w:w="1984"/>
        <w:gridCol w:w="1701"/>
      </w:tblGrid>
      <w:tr w:rsidRPr="008D476E" w:rsidR="004B5BDA" w:rsidTr="001D25E6" w14:paraId="4D1319A9" w14:textId="77777777">
        <w:trPr>
          <w:trHeight w:val="397"/>
        </w:trPr>
        <w:tc>
          <w:tcPr>
            <w:tcW w:w="1715" w:type="dxa"/>
            <w:vAlign w:val="center"/>
          </w:tcPr>
          <w:p w:rsidRPr="008D476E" w:rsidR="004B5BDA" w:rsidP="001D25E6" w:rsidRDefault="004B5BDA" w14:paraId="5B2EBB70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24" w:type="dxa"/>
            <w:vAlign w:val="center"/>
          </w:tcPr>
          <w:p w:rsidRPr="008D476E" w:rsidR="004B5BDA" w:rsidP="001D25E6" w:rsidRDefault="004B5BDA" w14:paraId="2AD9931A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43" w:type="dxa"/>
            <w:vAlign w:val="center"/>
          </w:tcPr>
          <w:p w:rsidRPr="008D476E" w:rsidR="004B5BDA" w:rsidP="001D25E6" w:rsidRDefault="004B5BDA" w14:paraId="77ED16FF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4" w:type="dxa"/>
            <w:vAlign w:val="center"/>
          </w:tcPr>
          <w:p w:rsidRPr="008D476E" w:rsidR="004B5BDA" w:rsidP="001D25E6" w:rsidRDefault="004B5BDA" w14:paraId="5D982A93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1" w:type="dxa"/>
            <w:vAlign w:val="center"/>
          </w:tcPr>
          <w:p w:rsidRPr="008D476E" w:rsidR="004B5BDA" w:rsidP="001D25E6" w:rsidRDefault="004B5BDA" w14:paraId="31A61F7F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15616D57" w14:textId="77777777">
        <w:trPr>
          <w:trHeight w:val="397"/>
        </w:trPr>
        <w:tc>
          <w:tcPr>
            <w:tcW w:w="1715" w:type="dxa"/>
            <w:vAlign w:val="center"/>
          </w:tcPr>
          <w:p w:rsidRPr="008D476E" w:rsidR="00E34384" w:rsidP="00E34384" w:rsidRDefault="00E34384" w14:paraId="70CC5005" w14:textId="2B0CA990">
            <w:pPr>
              <w:pStyle w:val="TableWords"/>
              <w:framePr w:hSpace="0" w:wrap="auto" w:hAnchor="text" w:vAnchor="margin" w:xAlign="left" w:yAlign="inline"/>
            </w:pPr>
            <w:r w:rsidRPr="00DF1AE8">
              <w:t>enjoyable</w:t>
            </w:r>
          </w:p>
        </w:tc>
        <w:tc>
          <w:tcPr>
            <w:tcW w:w="1824" w:type="dxa"/>
            <w:vAlign w:val="center"/>
          </w:tcPr>
          <w:p w:rsidRPr="008D476E" w:rsidR="00E34384" w:rsidP="00E34384" w:rsidRDefault="00E34384" w14:paraId="6926B1AC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:rsidRPr="008D476E" w:rsidR="00E34384" w:rsidP="00E34384" w:rsidRDefault="00E34384" w14:paraId="0C7AF5DE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:rsidRPr="008D476E" w:rsidR="00E34384" w:rsidP="00E34384" w:rsidRDefault="00E34384" w14:paraId="64370C14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:rsidRPr="008D476E" w:rsidR="00E34384" w:rsidP="00E34384" w:rsidRDefault="00E34384" w14:paraId="2ED75194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Pr="008D476E" w:rsidR="00E34384" w:rsidTr="00E34384" w14:paraId="66BF8C66" w14:textId="77777777">
        <w:trPr>
          <w:trHeight w:val="397"/>
        </w:trPr>
        <w:tc>
          <w:tcPr>
            <w:tcW w:w="1715" w:type="dxa"/>
            <w:vAlign w:val="center"/>
          </w:tcPr>
          <w:p w:rsidRPr="008D476E" w:rsidR="00E34384" w:rsidP="00E34384" w:rsidRDefault="00E34384" w14:paraId="55AC5C86" w14:textId="4CF22F9E">
            <w:pPr>
              <w:pStyle w:val="TableWords"/>
              <w:framePr w:hSpace="0" w:wrap="auto" w:hAnchor="text" w:vAnchor="margin" w:xAlign="left" w:yAlign="inline"/>
            </w:pPr>
            <w:r w:rsidRPr="00DF1AE8">
              <w:t>changeable</w:t>
            </w:r>
          </w:p>
        </w:tc>
        <w:tc>
          <w:tcPr>
            <w:tcW w:w="1824" w:type="dxa"/>
            <w:vAlign w:val="center"/>
          </w:tcPr>
          <w:p w:rsidRPr="008D476E" w:rsidR="00E34384" w:rsidP="00E34384" w:rsidRDefault="00E34384" w14:paraId="50666A2E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:rsidRPr="008D476E" w:rsidR="00E34384" w:rsidP="00E34384" w:rsidRDefault="00E34384" w14:paraId="040436F7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:rsidRPr="008D476E" w:rsidR="00E34384" w:rsidP="00E34384" w:rsidRDefault="00E34384" w14:paraId="30BD4373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:rsidRPr="008D476E" w:rsidR="00E34384" w:rsidP="00E34384" w:rsidRDefault="00E34384" w14:paraId="67D16293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Pr="008D476E" w:rsidR="00E34384" w:rsidTr="00E34384" w14:paraId="516E54AC" w14:textId="77777777">
        <w:trPr>
          <w:trHeight w:val="397"/>
        </w:trPr>
        <w:tc>
          <w:tcPr>
            <w:tcW w:w="1715" w:type="dxa"/>
            <w:vAlign w:val="center"/>
          </w:tcPr>
          <w:p w:rsidRPr="008D476E" w:rsidR="00E34384" w:rsidP="00E34384" w:rsidRDefault="00E34384" w14:paraId="5D7A0D94" w14:textId="2E6F431B">
            <w:pPr>
              <w:pStyle w:val="TableWords"/>
              <w:framePr w:hSpace="0" w:wrap="auto" w:hAnchor="text" w:vAnchor="margin" w:xAlign="left" w:yAlign="inline"/>
            </w:pPr>
            <w:r w:rsidRPr="00DF1AE8">
              <w:t>reliable</w:t>
            </w:r>
          </w:p>
        </w:tc>
        <w:tc>
          <w:tcPr>
            <w:tcW w:w="1824" w:type="dxa"/>
            <w:vAlign w:val="center"/>
          </w:tcPr>
          <w:p w:rsidRPr="008D476E" w:rsidR="00E34384" w:rsidP="00E34384" w:rsidRDefault="00E34384" w14:paraId="2E67CF84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:rsidRPr="008D476E" w:rsidR="00E34384" w:rsidP="00E34384" w:rsidRDefault="00E34384" w14:paraId="5F90D23E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:rsidRPr="008D476E" w:rsidR="00E34384" w:rsidP="00E34384" w:rsidRDefault="00E34384" w14:paraId="51DE85D0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:rsidRPr="008D476E" w:rsidR="00E34384" w:rsidP="00E34384" w:rsidRDefault="00E34384" w14:paraId="60C06EFA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Pr="008D476E" w:rsidR="00E34384" w:rsidTr="00E34384" w14:paraId="02F69BA3" w14:textId="77777777">
        <w:trPr>
          <w:trHeight w:val="397"/>
        </w:trPr>
        <w:tc>
          <w:tcPr>
            <w:tcW w:w="1715" w:type="dxa"/>
            <w:vAlign w:val="center"/>
          </w:tcPr>
          <w:p w:rsidRPr="008D476E" w:rsidR="00E34384" w:rsidP="00E34384" w:rsidRDefault="00E34384" w14:paraId="10B31AE3" w14:textId="061CF762">
            <w:pPr>
              <w:pStyle w:val="TableWords"/>
              <w:framePr w:hSpace="0" w:wrap="auto" w:hAnchor="text" w:vAnchor="margin" w:xAlign="left" w:yAlign="inline"/>
            </w:pPr>
            <w:r w:rsidRPr="00DF1AE8">
              <w:t>reasonable</w:t>
            </w:r>
          </w:p>
        </w:tc>
        <w:tc>
          <w:tcPr>
            <w:tcW w:w="1824" w:type="dxa"/>
            <w:vAlign w:val="center"/>
          </w:tcPr>
          <w:p w:rsidRPr="008D476E" w:rsidR="00E34384" w:rsidP="00E34384" w:rsidRDefault="00E34384" w14:paraId="421B261F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:rsidRPr="008D476E" w:rsidR="00E34384" w:rsidP="00E34384" w:rsidRDefault="00E34384" w14:paraId="26923AD2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:rsidRPr="008D476E" w:rsidR="00E34384" w:rsidP="00E34384" w:rsidRDefault="00E34384" w14:paraId="52E74FAC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:rsidRPr="008D476E" w:rsidR="00E34384" w:rsidP="00E34384" w:rsidRDefault="00E34384" w14:paraId="0EE85AF8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Pr="008D476E" w:rsidR="00E34384" w:rsidTr="00E34384" w14:paraId="15F8B4A0" w14:textId="77777777">
        <w:trPr>
          <w:trHeight w:val="397"/>
        </w:trPr>
        <w:tc>
          <w:tcPr>
            <w:tcW w:w="1715" w:type="dxa"/>
            <w:vAlign w:val="center"/>
          </w:tcPr>
          <w:p w:rsidRPr="008D476E" w:rsidR="00E34384" w:rsidP="00E34384" w:rsidRDefault="00E34384" w14:paraId="49BD70E4" w14:textId="7EB0A135">
            <w:pPr>
              <w:pStyle w:val="TableWords"/>
              <w:framePr w:hSpace="0" w:wrap="auto" w:hAnchor="text" w:vAnchor="margin" w:xAlign="left" w:yAlign="inline"/>
            </w:pPr>
            <w:r w:rsidRPr="00DF1AE8">
              <w:t>adorable</w:t>
            </w:r>
          </w:p>
        </w:tc>
        <w:tc>
          <w:tcPr>
            <w:tcW w:w="1824" w:type="dxa"/>
            <w:vAlign w:val="center"/>
          </w:tcPr>
          <w:p w:rsidRPr="008D476E" w:rsidR="00E34384" w:rsidP="00E34384" w:rsidRDefault="00E34384" w14:paraId="03A0A8E9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:rsidRPr="008D476E" w:rsidR="00E34384" w:rsidP="00E34384" w:rsidRDefault="00E34384" w14:paraId="457CA11A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:rsidRPr="008D476E" w:rsidR="00E34384" w:rsidP="00E34384" w:rsidRDefault="00E34384" w14:paraId="593D2D99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:rsidRPr="008D476E" w:rsidR="00E34384" w:rsidP="00E34384" w:rsidRDefault="00E34384" w14:paraId="1B0B278B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Pr="008D476E" w:rsidR="00E34384" w:rsidTr="00E34384" w14:paraId="7CE4D436" w14:textId="77777777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136094A" w14:textId="0BB51422">
            <w:pPr>
              <w:pStyle w:val="TableWords"/>
              <w:framePr w:hSpace="0" w:wrap="auto" w:hAnchor="text" w:vAnchor="margin" w:xAlign="left" w:yAlign="inline"/>
            </w:pPr>
            <w:r w:rsidRPr="00DF1AE8">
              <w:t>legible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10F00FA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7A526EE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5D3289A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0C97D9D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Pr="008D476E" w:rsidR="00E34384" w:rsidTr="00E34384" w14:paraId="4F13BEEA" w14:textId="77777777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1AE1646" w14:textId="63F7CFB1">
            <w:pPr>
              <w:pStyle w:val="TableWords"/>
              <w:framePr w:hSpace="0" w:wrap="auto" w:hAnchor="text" w:vAnchor="margin" w:xAlign="left" w:yAlign="inline"/>
            </w:pPr>
            <w:r w:rsidRPr="00DF1AE8">
              <w:t>invincible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E99629B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D68B2CC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49FF175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6FEFBEF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Pr="008D476E" w:rsidR="00E34384" w:rsidTr="00E34384" w14:paraId="6EFF72B4" w14:textId="77777777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38FEE99" w14:textId="354C237F">
            <w:pPr>
              <w:pStyle w:val="TableWords"/>
              <w:framePr w:hSpace="0" w:wrap="auto" w:hAnchor="text" w:vAnchor="margin" w:xAlign="left" w:yAlign="inline"/>
            </w:pPr>
            <w:r w:rsidRPr="00DF1AE8">
              <w:t>terrible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3C14A63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94F7389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81011C1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B8601CA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Pr="008D476E" w:rsidR="00E34384" w:rsidTr="00E34384" w14:paraId="04A6FD92" w14:textId="77777777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8E058CD" w14:textId="5DD6D477">
            <w:pPr>
              <w:pStyle w:val="TableWords"/>
              <w:framePr w:hSpace="0" w:wrap="auto" w:hAnchor="text" w:vAnchor="margin" w:xAlign="left" w:yAlign="inline"/>
            </w:pPr>
            <w:r w:rsidRPr="00DF1AE8">
              <w:t>visible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1BBA297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65946D6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9FF3A43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F6AF0DC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Pr="008D476E" w:rsidR="00E34384" w:rsidTr="00E34384" w14:paraId="33559BA4" w14:textId="77777777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55A6EC2" w14:textId="775CAB56">
            <w:pPr>
              <w:pStyle w:val="TableWords"/>
              <w:framePr w:hSpace="0" w:wrap="auto" w:hAnchor="text" w:vAnchor="margin" w:xAlign="left" w:yAlign="inline"/>
            </w:pPr>
            <w:r w:rsidRPr="00DF1AE8">
              <w:t>flexible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957BC1A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5D8110E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D13173D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06F27C6" w14:textId="77777777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</w:tbl>
    <w:p w:rsidR="00B55F0A" w:rsidP="00F07A06" w:rsidRDefault="00B55F0A" w14:paraId="7640ABB5" w14:textId="77777777">
      <w:pPr>
        <w:pStyle w:val="12ptBody"/>
      </w:pPr>
    </w:p>
    <w:p w:rsidRPr="008D476E" w:rsidR="001D25E6" w:rsidP="00F07A06" w:rsidRDefault="001D25E6" w14:paraId="2A082362" w14:textId="77777777">
      <w:pPr>
        <w:pStyle w:val="12ptBody"/>
      </w:pPr>
    </w:p>
    <w:p w:rsidR="001D25E6" w:rsidP="00E34384" w:rsidRDefault="00B55F0A" w14:paraId="295E8458" w14:textId="4564859C">
      <w:pPr>
        <w:pStyle w:val="12ptBody"/>
      </w:pPr>
      <w:r w:rsidRPr="001D25E6">
        <w:rPr>
          <w:b/>
          <w:bCs/>
        </w:rPr>
        <w:t>Week 2 – 1</w:t>
      </w:r>
      <w:r w:rsidR="00FE4873">
        <w:rPr>
          <w:b/>
          <w:bCs/>
        </w:rPr>
        <w:t>1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Pr="008D476E" w:rsidR="00615287">
        <w:t xml:space="preserve"> </w:t>
      </w:r>
      <w:r w:rsidRPr="008D476E" w:rsidR="00A55332">
        <w:t>–</w:t>
      </w:r>
      <w:r w:rsidRPr="008D476E" w:rsidR="00615287">
        <w:t xml:space="preserve"> </w:t>
      </w:r>
      <w:r w:rsidRPr="00E34384" w:rsidR="00E34384">
        <w:t>‘-ably’ and ‘-</w:t>
      </w:r>
      <w:proofErr w:type="spellStart"/>
      <w:r w:rsidRPr="00E34384" w:rsidR="00E34384">
        <w:t>ibly</w:t>
      </w:r>
      <w:proofErr w:type="spellEnd"/>
      <w:r w:rsidRPr="00E34384" w:rsidR="00E34384">
        <w:t>’</w:t>
      </w:r>
    </w:p>
    <w:p w:rsidRPr="008D476E" w:rsidR="00E34384" w:rsidP="00E34384" w:rsidRDefault="00E34384" w14:paraId="6B598D76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2010"/>
        <w:gridCol w:w="1711"/>
      </w:tblGrid>
      <w:tr w:rsidRPr="008D476E" w:rsidR="00B55F0A" w:rsidTr="001D25E6" w14:paraId="260B6BD5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B55F0A" w:rsidP="001D25E6" w:rsidRDefault="00B55F0A" w14:paraId="2A07FDA9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B55F0A" w:rsidP="001D25E6" w:rsidRDefault="00B55F0A" w14:paraId="0F9B0022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B55F0A" w:rsidP="001D25E6" w:rsidRDefault="00B55F0A" w14:paraId="4860D39F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:rsidRPr="008D476E" w:rsidR="00B55F0A" w:rsidP="001D25E6" w:rsidRDefault="00B55F0A" w14:paraId="45A3483D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11" w:type="dxa"/>
            <w:vAlign w:val="center"/>
          </w:tcPr>
          <w:p w:rsidRPr="008D476E" w:rsidR="00B55F0A" w:rsidP="001D25E6" w:rsidRDefault="00B55F0A" w14:paraId="24171EF5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64CECCA2" w14:textId="77777777">
        <w:trPr>
          <w:trHeight w:val="397"/>
        </w:trPr>
        <w:tc>
          <w:tcPr>
            <w:tcW w:w="1735" w:type="dxa"/>
            <w:vAlign w:val="center"/>
          </w:tcPr>
          <w:p w:rsidRPr="00E34384" w:rsidR="00E34384" w:rsidP="00E34384" w:rsidRDefault="00E34384" w14:paraId="1F348127" w14:textId="720C18BB">
            <w:pPr>
              <w:pStyle w:val="TableWords"/>
              <w:framePr w:hSpace="0" w:wrap="auto" w:hAnchor="text" w:vAnchor="margin" w:xAlign="left" w:yAlign="inline"/>
            </w:pPr>
            <w:r w:rsidRPr="00E34384">
              <w:t>arguably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3C4B868A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38754003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052591CE" w14:textId="77777777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:rsidRPr="008D476E" w:rsidR="00E34384" w:rsidP="00E34384" w:rsidRDefault="00E34384" w14:paraId="0D572FBB" w14:textId="77777777">
            <w:pPr>
              <w:pStyle w:val="12ptBody"/>
              <w:jc w:val="center"/>
            </w:pPr>
          </w:p>
        </w:tc>
      </w:tr>
      <w:tr w:rsidRPr="008D476E" w:rsidR="00E34384" w:rsidTr="00E34384" w14:paraId="5D580742" w14:textId="77777777">
        <w:trPr>
          <w:trHeight w:val="397"/>
        </w:trPr>
        <w:tc>
          <w:tcPr>
            <w:tcW w:w="1735" w:type="dxa"/>
            <w:vAlign w:val="center"/>
          </w:tcPr>
          <w:p w:rsidRPr="00E34384" w:rsidR="00E34384" w:rsidP="00E34384" w:rsidRDefault="00E34384" w14:paraId="6C8D496D" w14:textId="722DC9C9">
            <w:pPr>
              <w:pStyle w:val="TableWords"/>
              <w:framePr w:hSpace="0" w:wrap="auto" w:hAnchor="text" w:vAnchor="margin" w:xAlign="left" w:yAlign="inline"/>
            </w:pPr>
            <w:r w:rsidRPr="00E34384">
              <w:t>considerably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0346CDFE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4E593242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4EE9F587" w14:textId="77777777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:rsidRPr="008D476E" w:rsidR="00E34384" w:rsidP="00E34384" w:rsidRDefault="00E34384" w14:paraId="007D2DF0" w14:textId="77777777">
            <w:pPr>
              <w:pStyle w:val="12ptBody"/>
              <w:jc w:val="center"/>
            </w:pPr>
          </w:p>
        </w:tc>
      </w:tr>
      <w:tr w:rsidRPr="008D476E" w:rsidR="00E34384" w:rsidTr="00E34384" w14:paraId="35BC42B8" w14:textId="77777777">
        <w:trPr>
          <w:trHeight w:val="397"/>
        </w:trPr>
        <w:tc>
          <w:tcPr>
            <w:tcW w:w="1735" w:type="dxa"/>
            <w:vAlign w:val="center"/>
          </w:tcPr>
          <w:p w:rsidRPr="00E34384" w:rsidR="00E34384" w:rsidP="00E34384" w:rsidRDefault="00E34384" w14:paraId="151B5C3A" w14:textId="48A3680C">
            <w:pPr>
              <w:pStyle w:val="TableWords"/>
              <w:framePr w:hSpace="0" w:wrap="auto" w:hAnchor="text" w:vAnchor="margin" w:xAlign="left" w:yAlign="inline"/>
            </w:pPr>
            <w:r w:rsidRPr="00E34384">
              <w:t>probably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55ADD591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08E6F3DF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1F265D79" w14:textId="77777777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:rsidRPr="008D476E" w:rsidR="00E34384" w:rsidP="00E34384" w:rsidRDefault="00E34384" w14:paraId="1DDCABEC" w14:textId="77777777">
            <w:pPr>
              <w:pStyle w:val="12ptBody"/>
              <w:jc w:val="center"/>
            </w:pPr>
          </w:p>
        </w:tc>
      </w:tr>
      <w:tr w:rsidRPr="008D476E" w:rsidR="00E34384" w:rsidTr="00E34384" w14:paraId="277303AC" w14:textId="77777777">
        <w:trPr>
          <w:trHeight w:val="397"/>
        </w:trPr>
        <w:tc>
          <w:tcPr>
            <w:tcW w:w="1735" w:type="dxa"/>
            <w:vAlign w:val="center"/>
          </w:tcPr>
          <w:p w:rsidRPr="00E34384" w:rsidR="00E34384" w:rsidP="00E34384" w:rsidRDefault="00E34384" w14:paraId="12585959" w14:textId="5E17239B">
            <w:pPr>
              <w:pStyle w:val="TableWords"/>
              <w:framePr w:hSpace="0" w:wrap="auto" w:hAnchor="text" w:vAnchor="margin" w:xAlign="left" w:yAlign="inline"/>
            </w:pPr>
            <w:r w:rsidRPr="00E34384">
              <w:t>miserably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62687044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5BA7BEBD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4D4D30ED" w14:textId="77777777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:rsidRPr="008D476E" w:rsidR="00E34384" w:rsidP="00E34384" w:rsidRDefault="00E34384" w14:paraId="255ACCE4" w14:textId="77777777">
            <w:pPr>
              <w:pStyle w:val="12ptBody"/>
              <w:jc w:val="center"/>
            </w:pPr>
          </w:p>
        </w:tc>
      </w:tr>
      <w:tr w:rsidRPr="008D476E" w:rsidR="00E34384" w:rsidTr="00E34384" w14:paraId="7B85B51A" w14:textId="77777777">
        <w:trPr>
          <w:trHeight w:val="397"/>
        </w:trPr>
        <w:tc>
          <w:tcPr>
            <w:tcW w:w="1735" w:type="dxa"/>
            <w:vAlign w:val="center"/>
          </w:tcPr>
          <w:p w:rsidRPr="00E34384" w:rsidR="00E34384" w:rsidP="00E34384" w:rsidRDefault="00E34384" w14:paraId="0260A3D9" w14:textId="66A285E5">
            <w:pPr>
              <w:pStyle w:val="TableWords"/>
              <w:framePr w:hSpace="0" w:wrap="auto" w:hAnchor="text" w:vAnchor="margin" w:xAlign="left" w:yAlign="inline"/>
            </w:pPr>
            <w:r w:rsidRPr="00E34384">
              <w:t>suitably</w:t>
            </w:r>
          </w:p>
        </w:tc>
        <w:tc>
          <w:tcPr>
            <w:tcW w:w="1777" w:type="dxa"/>
            <w:vAlign w:val="center"/>
          </w:tcPr>
          <w:p w:rsidRPr="008D476E" w:rsidR="00E34384" w:rsidP="00E34384" w:rsidRDefault="00E34384" w14:paraId="507A5E73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E34384" w:rsidP="00E34384" w:rsidRDefault="00E34384" w14:paraId="0186387A" w14:textId="77777777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:rsidRPr="008D476E" w:rsidR="00E34384" w:rsidP="00E34384" w:rsidRDefault="00E34384" w14:paraId="15314A82" w14:textId="77777777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:rsidRPr="008D476E" w:rsidR="00E34384" w:rsidP="00E34384" w:rsidRDefault="00E34384" w14:paraId="1F041AD2" w14:textId="77777777">
            <w:pPr>
              <w:pStyle w:val="12ptBody"/>
              <w:jc w:val="center"/>
            </w:pPr>
          </w:p>
        </w:tc>
      </w:tr>
      <w:tr w:rsidRPr="008D476E" w:rsidR="00E34384" w:rsidTr="00E34384" w14:paraId="39F2EC2F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5381A197" w14:textId="49CB2027">
            <w:pPr>
              <w:pStyle w:val="TableWords"/>
              <w:framePr w:hSpace="0" w:wrap="auto" w:hAnchor="text" w:vAnchor="margin" w:xAlign="left" w:yAlign="inline"/>
            </w:pPr>
            <w:r w:rsidRPr="00E34384">
              <w:t>impossibly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F20F8BF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EF37787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D3D3C19" w14:textId="77777777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13784EB" w14:textId="77777777">
            <w:pPr>
              <w:pStyle w:val="12ptBody"/>
              <w:jc w:val="center"/>
            </w:pPr>
          </w:p>
        </w:tc>
      </w:tr>
      <w:tr w:rsidRPr="008D476E" w:rsidR="00E34384" w:rsidTr="00E34384" w14:paraId="70C5B6ED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375BA57C" w14:textId="005CB183">
            <w:pPr>
              <w:pStyle w:val="TableWords"/>
              <w:framePr w:hSpace="0" w:wrap="auto" w:hAnchor="text" w:vAnchor="margin" w:xAlign="left" w:yAlign="inline"/>
            </w:pPr>
            <w:r w:rsidRPr="00E34384">
              <w:t>incredibly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1E85ACA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9EFE1EE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2BB4C8A" w14:textId="77777777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674253F" w14:textId="77777777">
            <w:pPr>
              <w:pStyle w:val="12ptBody"/>
              <w:jc w:val="center"/>
            </w:pPr>
          </w:p>
        </w:tc>
      </w:tr>
      <w:tr w:rsidRPr="008D476E" w:rsidR="00E34384" w:rsidTr="00E34384" w14:paraId="43AE2D9E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6C07A884" w14:textId="08BAD989">
            <w:pPr>
              <w:pStyle w:val="TableWords"/>
              <w:framePr w:hSpace="0" w:wrap="auto" w:hAnchor="text" w:vAnchor="margin" w:xAlign="left" w:yAlign="inline"/>
            </w:pPr>
            <w:r w:rsidRPr="00E34384">
              <w:t>responsibly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CD8CAE8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3ED2955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C576FE1" w14:textId="77777777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216BE7F4" w14:textId="77777777">
            <w:pPr>
              <w:pStyle w:val="12ptBody"/>
              <w:jc w:val="center"/>
            </w:pPr>
          </w:p>
        </w:tc>
      </w:tr>
      <w:tr w:rsidRPr="008D476E" w:rsidR="00E34384" w:rsidTr="00E34384" w14:paraId="1314FF17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0C18E629" w14:textId="176FA299">
            <w:pPr>
              <w:pStyle w:val="TableWords"/>
              <w:framePr w:hSpace="0" w:wrap="auto" w:hAnchor="text" w:vAnchor="margin" w:xAlign="left" w:yAlign="inline"/>
            </w:pPr>
            <w:r w:rsidRPr="00E34384">
              <w:t>sensibly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2426B9E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9275322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4AD04D0" w14:textId="77777777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C9E61A6" w14:textId="77777777">
            <w:pPr>
              <w:pStyle w:val="12ptBody"/>
              <w:jc w:val="center"/>
            </w:pPr>
          </w:p>
        </w:tc>
      </w:tr>
      <w:tr w:rsidRPr="008D476E" w:rsidR="00E34384" w:rsidTr="00E34384" w14:paraId="32E40E24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E34384" w:rsidR="00E34384" w:rsidP="00E34384" w:rsidRDefault="00E34384" w14:paraId="278ACA7B" w14:textId="71ED02B0">
            <w:pPr>
              <w:pStyle w:val="TableWords"/>
              <w:framePr w:hSpace="0" w:wrap="auto" w:hAnchor="text" w:vAnchor="margin" w:xAlign="left" w:yAlign="inline"/>
            </w:pPr>
            <w:r w:rsidRPr="00E34384">
              <w:t>possibly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286A235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20996B5" w14:textId="77777777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4E77438" w14:textId="77777777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E6279B6" w14:textId="77777777">
            <w:pPr>
              <w:pStyle w:val="12ptBody"/>
              <w:jc w:val="center"/>
            </w:pPr>
          </w:p>
        </w:tc>
      </w:tr>
    </w:tbl>
    <w:p w:rsidRPr="008D476E" w:rsidR="00B55F0A" w:rsidP="00F07A06" w:rsidRDefault="00B55F0A" w14:paraId="71FF3871" w14:textId="77777777">
      <w:pPr>
        <w:pStyle w:val="12ptBody"/>
      </w:pPr>
    </w:p>
    <w:p w:rsidR="00B55F0A" w:rsidP="00F07A06" w:rsidRDefault="00B55F0A" w14:paraId="67253E2F" w14:textId="77777777">
      <w:pPr>
        <w:pStyle w:val="12ptBody"/>
      </w:pPr>
    </w:p>
    <w:p w:rsidR="00A20D1A" w:rsidP="00F07A06" w:rsidRDefault="00A20D1A" w14:paraId="1ACF89F0" w14:textId="77777777">
      <w:pPr>
        <w:pStyle w:val="12ptBody"/>
      </w:pPr>
    </w:p>
    <w:p w:rsidR="00A20D1A" w:rsidP="00F07A06" w:rsidRDefault="00A20D1A" w14:paraId="26EB6F24" w14:textId="77777777">
      <w:pPr>
        <w:pStyle w:val="12ptBody"/>
      </w:pPr>
    </w:p>
    <w:p w:rsidR="00A20D1A" w:rsidP="00F07A06" w:rsidRDefault="00A20D1A" w14:paraId="31137F56" w14:textId="77777777">
      <w:pPr>
        <w:pStyle w:val="12ptBody"/>
      </w:pPr>
    </w:p>
    <w:p w:rsidR="00A20D1A" w:rsidP="00F07A06" w:rsidRDefault="00A20D1A" w14:paraId="5408D61D" w14:textId="77777777">
      <w:pPr>
        <w:pStyle w:val="12ptBody"/>
      </w:pPr>
    </w:p>
    <w:p w:rsidR="00A20D1A" w:rsidP="00F07A06" w:rsidRDefault="00A20D1A" w14:paraId="720B0880" w14:textId="77777777">
      <w:pPr>
        <w:pStyle w:val="12ptBody"/>
      </w:pPr>
    </w:p>
    <w:p w:rsidRPr="008D476E" w:rsidR="00A20D1A" w:rsidP="00F07A06" w:rsidRDefault="00A20D1A" w14:paraId="2C51FAE8" w14:textId="77777777">
      <w:pPr>
        <w:pStyle w:val="12ptBody"/>
      </w:pPr>
    </w:p>
    <w:p w:rsidR="00B55F0A" w:rsidP="00F07A06" w:rsidRDefault="00B55F0A" w14:paraId="6013590A" w14:textId="6DA597B3">
      <w:pPr>
        <w:pStyle w:val="12ptBody"/>
      </w:pPr>
      <w:r w:rsidRPr="001D25E6">
        <w:rPr>
          <w:b/>
          <w:bCs/>
        </w:rPr>
        <w:lastRenderedPageBreak/>
        <w:t xml:space="preserve">Week 3 – </w:t>
      </w:r>
      <w:r w:rsidRPr="001D25E6" w:rsidR="74B5012F">
        <w:rPr>
          <w:b/>
          <w:bCs/>
        </w:rPr>
        <w:t>1</w:t>
      </w:r>
      <w:r w:rsidR="00FE4873">
        <w:rPr>
          <w:b/>
          <w:bCs/>
        </w:rPr>
        <w:t>8</w:t>
      </w:r>
      <w:r w:rsidRPr="00FE4873" w:rsidR="0004493C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Pr="008D476E">
        <w:t xml:space="preserve"> – </w:t>
      </w:r>
      <w:r w:rsidRPr="00E34384" w:rsidR="00E34384">
        <w:t>‘-ant’, ‘-</w:t>
      </w:r>
      <w:proofErr w:type="spellStart"/>
      <w:r w:rsidRPr="00E34384" w:rsidR="00E34384">
        <w:t>ance</w:t>
      </w:r>
      <w:proofErr w:type="spellEnd"/>
      <w:r w:rsidRPr="00E34384" w:rsidR="00E34384">
        <w:t>’, ‘-</w:t>
      </w:r>
      <w:proofErr w:type="spellStart"/>
      <w:r w:rsidRPr="00E34384" w:rsidR="00E34384">
        <w:t>ancy</w:t>
      </w:r>
      <w:proofErr w:type="spellEnd"/>
      <w:r w:rsidRPr="00E34384" w:rsidR="00E34384">
        <w:t>’, ‘-</w:t>
      </w:r>
      <w:proofErr w:type="spellStart"/>
      <w:r w:rsidRPr="00E34384" w:rsidR="00E34384">
        <w:t>ent</w:t>
      </w:r>
      <w:proofErr w:type="spellEnd"/>
      <w:r w:rsidRPr="00E34384" w:rsidR="00E34384">
        <w:t>’, ‘-</w:t>
      </w:r>
      <w:proofErr w:type="spellStart"/>
      <w:r w:rsidRPr="00E34384" w:rsidR="00E34384">
        <w:t>ence</w:t>
      </w:r>
      <w:proofErr w:type="spellEnd"/>
      <w:r w:rsidRPr="00E34384" w:rsidR="00E34384">
        <w:t>’, ‘-</w:t>
      </w:r>
      <w:proofErr w:type="spellStart"/>
      <w:r w:rsidRPr="00E34384" w:rsidR="00E34384">
        <w:t>ency</w:t>
      </w:r>
      <w:proofErr w:type="spellEnd"/>
      <w:r w:rsidRPr="00E34384" w:rsidR="00E34384">
        <w:t>’</w:t>
      </w:r>
    </w:p>
    <w:p w:rsidRPr="008D476E" w:rsidR="001D25E6" w:rsidP="00F07A06" w:rsidRDefault="001D25E6" w14:paraId="614BCEC4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Pr="008D476E" w:rsidR="00B55F0A" w:rsidTr="001D25E6" w14:paraId="72C5E4A1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B55F0A" w:rsidP="001D25E6" w:rsidRDefault="00B55F0A" w14:paraId="344811E4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B55F0A" w:rsidP="001D25E6" w:rsidRDefault="00B55F0A" w14:paraId="4BE325C1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B55F0A" w:rsidP="001D25E6" w:rsidRDefault="00B55F0A" w14:paraId="642C335B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B55F0A" w:rsidP="001D25E6" w:rsidRDefault="00B55F0A" w14:paraId="0EBB0686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:rsidRPr="008D476E" w:rsidR="00B55F0A" w:rsidP="001D25E6" w:rsidRDefault="00B55F0A" w14:paraId="37F5FBB3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E34384" w:rsidTr="00E34384" w14:paraId="0D3C8A5F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2CE0F631" w14:textId="1C928261">
            <w:pPr>
              <w:pStyle w:val="TableWords"/>
              <w:framePr w:hSpace="0" w:wrap="auto" w:hAnchor="text" w:vAnchor="margin" w:xAlign="left" w:yAlign="inline"/>
            </w:pPr>
            <w:r w:rsidRPr="00007CB6">
              <w:t>expectant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4D517976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49AD7E88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1FDBF901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54EC6DC9" w14:textId="77777777">
            <w:pPr>
              <w:pStyle w:val="12ptBody"/>
              <w:jc w:val="center"/>
            </w:pPr>
          </w:p>
        </w:tc>
      </w:tr>
      <w:tr w:rsidRPr="008D476E" w:rsidR="00E34384" w:rsidTr="00E34384" w14:paraId="3070F749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66950386" w14:textId="1A6F28AF">
            <w:pPr>
              <w:pStyle w:val="TableWords"/>
              <w:framePr w:hSpace="0" w:wrap="auto" w:hAnchor="text" w:vAnchor="margin" w:xAlign="left" w:yAlign="inline"/>
            </w:pPr>
            <w:r w:rsidRPr="00007CB6">
              <w:t>hesitant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7DB5218A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28D4A09F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0022C669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51226B08" w14:textId="77777777">
            <w:pPr>
              <w:pStyle w:val="12ptBody"/>
              <w:jc w:val="center"/>
            </w:pPr>
          </w:p>
        </w:tc>
      </w:tr>
      <w:tr w:rsidRPr="008D476E" w:rsidR="00E34384" w:rsidTr="00E34384" w14:paraId="2F1A53ED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78CB8A87" w14:textId="6A8835E0">
            <w:pPr>
              <w:pStyle w:val="TableWords"/>
              <w:framePr w:hSpace="0" w:wrap="auto" w:hAnchor="text" w:vAnchor="margin" w:xAlign="left" w:yAlign="inline"/>
            </w:pPr>
            <w:r w:rsidRPr="00007CB6">
              <w:t>reluctant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338E432C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73B3B8A3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50BF3442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5244A928" w14:textId="77777777">
            <w:pPr>
              <w:pStyle w:val="12ptBody"/>
              <w:jc w:val="center"/>
            </w:pPr>
          </w:p>
        </w:tc>
      </w:tr>
      <w:tr w:rsidRPr="008D476E" w:rsidR="00E34384" w:rsidTr="00E34384" w14:paraId="53478EE8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20127042" w14:textId="1E764530">
            <w:pPr>
              <w:pStyle w:val="TableWords"/>
              <w:framePr w:hSpace="0" w:wrap="auto" w:hAnchor="text" w:vAnchor="margin" w:xAlign="left" w:yAlign="inline"/>
            </w:pPr>
            <w:r w:rsidRPr="00007CB6">
              <w:t>assistance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7E69608D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2BA9F37D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31EEDC66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338A14AA" w14:textId="77777777">
            <w:pPr>
              <w:pStyle w:val="12ptBody"/>
              <w:jc w:val="center"/>
            </w:pPr>
          </w:p>
        </w:tc>
      </w:tr>
      <w:tr w:rsidRPr="008D476E" w:rsidR="00E34384" w:rsidTr="00E34384" w14:paraId="655F6479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E34384" w:rsidP="00E34384" w:rsidRDefault="00E34384" w14:paraId="7B422941" w14:textId="1F9B3AD1">
            <w:pPr>
              <w:pStyle w:val="TableWords"/>
              <w:framePr w:hSpace="0" w:wrap="auto" w:hAnchor="text" w:vAnchor="margin" w:xAlign="left" w:yAlign="inline"/>
            </w:pPr>
            <w:r w:rsidRPr="00007CB6">
              <w:t>pregnancy</w:t>
            </w:r>
          </w:p>
        </w:tc>
        <w:tc>
          <w:tcPr>
            <w:tcW w:w="1773" w:type="dxa"/>
            <w:vAlign w:val="center"/>
          </w:tcPr>
          <w:p w:rsidRPr="008D476E" w:rsidR="00E34384" w:rsidP="00E34384" w:rsidRDefault="00E34384" w14:paraId="34358DB0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E34384" w:rsidP="00E34384" w:rsidRDefault="00E34384" w14:paraId="05896225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E34384" w:rsidP="00E34384" w:rsidRDefault="00E34384" w14:paraId="0286EAAE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E34384" w:rsidP="00E34384" w:rsidRDefault="00E34384" w14:paraId="0CE5C265" w14:textId="77777777">
            <w:pPr>
              <w:pStyle w:val="12ptBody"/>
              <w:jc w:val="center"/>
            </w:pPr>
          </w:p>
        </w:tc>
      </w:tr>
      <w:tr w:rsidRPr="008D476E" w:rsidR="00E34384" w:rsidTr="00E34384" w14:paraId="3FAC5974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79E673E" w14:textId="33C9D93F">
            <w:pPr>
              <w:pStyle w:val="TableWords"/>
              <w:framePr w:hSpace="0" w:wrap="auto" w:hAnchor="text" w:vAnchor="margin" w:xAlign="left" w:yAlign="inline"/>
            </w:pPr>
            <w:r w:rsidRPr="00007CB6">
              <w:t>decent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2EB724B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D8C66A4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E4A4851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2C521BE" w14:textId="77777777">
            <w:pPr>
              <w:pStyle w:val="12ptBody"/>
              <w:jc w:val="center"/>
            </w:pPr>
          </w:p>
        </w:tc>
      </w:tr>
      <w:tr w:rsidRPr="008D476E" w:rsidR="00E34384" w:rsidTr="00E34384" w14:paraId="08BB789A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1F09267" w14:textId="54C60D12">
            <w:pPr>
              <w:pStyle w:val="TableWords"/>
              <w:framePr w:hSpace="0" w:wrap="auto" w:hAnchor="text" w:vAnchor="margin" w:xAlign="left" w:yAlign="inline"/>
            </w:pPr>
            <w:r w:rsidRPr="00007CB6">
              <w:t>resident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52D5C67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83E8CE0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2AF1C5A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2DFA4A0" w14:textId="77777777">
            <w:pPr>
              <w:pStyle w:val="12ptBody"/>
              <w:jc w:val="center"/>
            </w:pPr>
          </w:p>
        </w:tc>
      </w:tr>
      <w:tr w:rsidRPr="008D476E" w:rsidR="00E34384" w:rsidTr="00E34384" w14:paraId="2650C491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B0E63C5" w14:textId="3C29034D">
            <w:pPr>
              <w:pStyle w:val="TableWords"/>
              <w:framePr w:hSpace="0" w:wrap="auto" w:hAnchor="text" w:vAnchor="margin" w:xAlign="left" w:yAlign="inline"/>
            </w:pPr>
            <w:r w:rsidRPr="00007CB6">
              <w:t>confidence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12163C69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A183253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D4FA479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3657546" w14:textId="77777777">
            <w:pPr>
              <w:pStyle w:val="12ptBody"/>
              <w:jc w:val="center"/>
            </w:pPr>
          </w:p>
        </w:tc>
      </w:tr>
      <w:tr w:rsidRPr="008D476E" w:rsidR="00E34384" w:rsidTr="00E34384" w14:paraId="7EF7CE5C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391A2C1" w14:textId="539FBE2A">
            <w:pPr>
              <w:pStyle w:val="TableWords"/>
              <w:framePr w:hSpace="0" w:wrap="auto" w:hAnchor="text" w:vAnchor="margin" w:xAlign="left" w:yAlign="inline"/>
            </w:pPr>
            <w:r w:rsidRPr="00007CB6">
              <w:t>frequency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51D82CF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82FF79E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33B5FFC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57DE1C7D" w14:textId="77777777">
            <w:pPr>
              <w:pStyle w:val="12ptBody"/>
              <w:jc w:val="center"/>
            </w:pPr>
          </w:p>
        </w:tc>
      </w:tr>
      <w:tr w:rsidRPr="008D476E" w:rsidR="00E34384" w:rsidTr="00E34384" w14:paraId="6F1919E4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03B48F4B" w14:textId="211B7C6E">
            <w:pPr>
              <w:pStyle w:val="TableWords"/>
              <w:framePr w:hSpace="0" w:wrap="auto" w:hAnchor="text" w:vAnchor="margin" w:xAlign="left" w:yAlign="inline"/>
            </w:pPr>
            <w:r w:rsidRPr="00007CB6">
              <w:t>urgency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40E9EB11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68EBB534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3593776A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E34384" w:rsidP="00E34384" w:rsidRDefault="00E34384" w14:paraId="7558EA15" w14:textId="77777777">
            <w:pPr>
              <w:pStyle w:val="12ptBody"/>
              <w:jc w:val="center"/>
            </w:pPr>
          </w:p>
        </w:tc>
      </w:tr>
    </w:tbl>
    <w:p w:rsidR="00B55F0A" w:rsidP="00F07A06" w:rsidRDefault="00B55F0A" w14:paraId="3103402E" w14:textId="77777777">
      <w:pPr>
        <w:pStyle w:val="12ptBody"/>
      </w:pPr>
    </w:p>
    <w:p w:rsidRPr="008D476E" w:rsidR="001D25E6" w:rsidP="00F07A06" w:rsidRDefault="001D25E6" w14:paraId="64C20464" w14:textId="77777777">
      <w:pPr>
        <w:pStyle w:val="12ptBody"/>
      </w:pPr>
    </w:p>
    <w:p w:rsidR="001D25E6" w:rsidP="00E34384" w:rsidRDefault="00B55F0A" w14:paraId="70BAC60D" w14:textId="618EE87D">
      <w:pPr>
        <w:pStyle w:val="12ptBody"/>
      </w:pPr>
      <w:r w:rsidRPr="001D25E6">
        <w:rPr>
          <w:b/>
          <w:bCs/>
        </w:rPr>
        <w:t xml:space="preserve">Week 4 – </w:t>
      </w:r>
      <w:r w:rsidRPr="001D25E6" w:rsidR="0F94625E">
        <w:rPr>
          <w:b/>
          <w:bCs/>
        </w:rPr>
        <w:t>2</w:t>
      </w:r>
      <w:r w:rsidR="00FE4873">
        <w:rPr>
          <w:b/>
          <w:bCs/>
        </w:rPr>
        <w:t>5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Pr="008D476E" w:rsidR="00A74A5E">
        <w:t xml:space="preserve"> </w:t>
      </w:r>
      <w:r w:rsidRPr="008D476E" w:rsidR="00A55332">
        <w:t>–</w:t>
      </w:r>
      <w:r w:rsidRPr="008D476E" w:rsidR="001F70A6">
        <w:t xml:space="preserve"> </w:t>
      </w:r>
      <w:r w:rsidRPr="00FE4873" w:rsidR="00E34384">
        <w:t>‘-ant’, ‘-</w:t>
      </w:r>
      <w:proofErr w:type="spellStart"/>
      <w:r w:rsidRPr="00FE4873" w:rsidR="00E34384">
        <w:t>ance</w:t>
      </w:r>
      <w:proofErr w:type="spellEnd"/>
      <w:r w:rsidRPr="00FE4873" w:rsidR="00E34384">
        <w:t>’, ‘-</w:t>
      </w:r>
      <w:proofErr w:type="spellStart"/>
      <w:r w:rsidRPr="00FE4873" w:rsidR="00E34384">
        <w:t>ancy</w:t>
      </w:r>
      <w:proofErr w:type="spellEnd"/>
      <w:r w:rsidRPr="00FE4873" w:rsidR="00E34384">
        <w:t>’, ‘-</w:t>
      </w:r>
      <w:proofErr w:type="spellStart"/>
      <w:r w:rsidRPr="00FE4873" w:rsidR="00E34384">
        <w:t>ent</w:t>
      </w:r>
      <w:proofErr w:type="spellEnd"/>
      <w:r w:rsidRPr="00FE4873" w:rsidR="00E34384">
        <w:t>’, ‘-</w:t>
      </w:r>
      <w:proofErr w:type="spellStart"/>
      <w:r w:rsidRPr="00FE4873" w:rsidR="00E34384">
        <w:t>ence</w:t>
      </w:r>
      <w:proofErr w:type="spellEnd"/>
      <w:r w:rsidRPr="00FE4873" w:rsidR="00E34384">
        <w:t>’, ‘-</w:t>
      </w:r>
      <w:proofErr w:type="spellStart"/>
      <w:r w:rsidRPr="00FE4873" w:rsidR="00E34384">
        <w:t>ency</w:t>
      </w:r>
      <w:proofErr w:type="spellEnd"/>
      <w:r w:rsidRPr="00FE4873" w:rsidR="00E34384">
        <w:t>’</w:t>
      </w:r>
    </w:p>
    <w:p w:rsidRPr="008D476E" w:rsidR="00FE4873" w:rsidP="00E34384" w:rsidRDefault="00FE4873" w14:paraId="428F7427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8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37"/>
        <w:gridCol w:w="1777"/>
        <w:gridCol w:w="1783"/>
        <w:gridCol w:w="1965"/>
        <w:gridCol w:w="1756"/>
      </w:tblGrid>
      <w:tr w:rsidRPr="008D476E" w:rsidR="00B55F0A" w:rsidTr="001D25E6" w14:paraId="656A261D" w14:textId="77777777">
        <w:trPr>
          <w:trHeight w:val="397"/>
        </w:trPr>
        <w:tc>
          <w:tcPr>
            <w:tcW w:w="1737" w:type="dxa"/>
            <w:vAlign w:val="center"/>
          </w:tcPr>
          <w:p w:rsidRPr="008D476E" w:rsidR="00B55F0A" w:rsidP="001D25E6" w:rsidRDefault="00B55F0A" w14:paraId="484CCC2C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B55F0A" w:rsidP="001D25E6" w:rsidRDefault="00B55F0A" w14:paraId="45419085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B55F0A" w:rsidP="001D25E6" w:rsidRDefault="00B55F0A" w14:paraId="7F5224AA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B55F0A" w:rsidP="001D25E6" w:rsidRDefault="00B55F0A" w14:paraId="0D55929C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:rsidRPr="008D476E" w:rsidR="00B55F0A" w:rsidP="001D25E6" w:rsidRDefault="00B55F0A" w14:paraId="26E62019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56B5F086" w14:textId="77777777">
        <w:trPr>
          <w:trHeight w:val="397"/>
        </w:trPr>
        <w:tc>
          <w:tcPr>
            <w:tcW w:w="1737" w:type="dxa"/>
            <w:vAlign w:val="center"/>
          </w:tcPr>
          <w:p w:rsidRPr="008D476E" w:rsidR="00FE4873" w:rsidP="00FE4873" w:rsidRDefault="00FE4873" w14:paraId="344507DE" w14:textId="57264AA2">
            <w:pPr>
              <w:pStyle w:val="TableWords"/>
              <w:framePr w:hSpace="0" w:wrap="auto" w:hAnchor="text" w:vAnchor="margin" w:xAlign="left" w:yAlign="inline"/>
            </w:pPr>
            <w:r w:rsidRPr="004546EF">
              <w:t>relevant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574BA79D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0C6A1552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5CC091C0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62A45DF8" w14:textId="77777777">
            <w:pPr>
              <w:pStyle w:val="12ptBody"/>
              <w:jc w:val="center"/>
            </w:pPr>
          </w:p>
        </w:tc>
      </w:tr>
      <w:tr w:rsidRPr="008D476E" w:rsidR="00FE4873" w:rsidTr="00FE4873" w14:paraId="25C1C4F4" w14:textId="77777777">
        <w:trPr>
          <w:trHeight w:val="397"/>
        </w:trPr>
        <w:tc>
          <w:tcPr>
            <w:tcW w:w="1737" w:type="dxa"/>
            <w:vAlign w:val="center"/>
          </w:tcPr>
          <w:p w:rsidRPr="008D476E" w:rsidR="00FE4873" w:rsidP="00FE4873" w:rsidRDefault="00FE4873" w14:paraId="1CD92112" w14:textId="6249CFA5">
            <w:pPr>
              <w:pStyle w:val="TableWords"/>
              <w:framePr w:hSpace="0" w:wrap="auto" w:hAnchor="text" w:vAnchor="margin" w:xAlign="left" w:yAlign="inline"/>
            </w:pPr>
            <w:r w:rsidRPr="004546EF">
              <w:t>abundant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50D66197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4B6AC495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5A046317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755A56D3" w14:textId="77777777">
            <w:pPr>
              <w:pStyle w:val="12ptBody"/>
              <w:jc w:val="center"/>
            </w:pPr>
          </w:p>
        </w:tc>
      </w:tr>
      <w:tr w:rsidRPr="008D476E" w:rsidR="00FE4873" w:rsidTr="00FE4873" w14:paraId="421F185C" w14:textId="77777777">
        <w:trPr>
          <w:trHeight w:val="397"/>
        </w:trPr>
        <w:tc>
          <w:tcPr>
            <w:tcW w:w="1737" w:type="dxa"/>
            <w:vAlign w:val="center"/>
          </w:tcPr>
          <w:p w:rsidRPr="008D476E" w:rsidR="00FE4873" w:rsidP="00FE4873" w:rsidRDefault="00FE4873" w14:paraId="15AD987D" w14:textId="26BA34B5">
            <w:pPr>
              <w:pStyle w:val="TableWords"/>
              <w:framePr w:hSpace="0" w:wrap="auto" w:hAnchor="text" w:vAnchor="margin" w:xAlign="left" w:yAlign="inline"/>
            </w:pPr>
            <w:r w:rsidRPr="004546EF">
              <w:t>instance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3FBFB0B4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37EAB332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41E95BC8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3072E099" w14:textId="77777777">
            <w:pPr>
              <w:pStyle w:val="12ptBody"/>
              <w:jc w:val="center"/>
            </w:pPr>
          </w:p>
        </w:tc>
      </w:tr>
      <w:tr w:rsidRPr="008D476E" w:rsidR="00FE4873" w:rsidTr="00FE4873" w14:paraId="58B6C2BF" w14:textId="77777777">
        <w:trPr>
          <w:trHeight w:val="397"/>
        </w:trPr>
        <w:tc>
          <w:tcPr>
            <w:tcW w:w="1737" w:type="dxa"/>
            <w:vAlign w:val="center"/>
          </w:tcPr>
          <w:p w:rsidRPr="008D476E" w:rsidR="00FE4873" w:rsidP="00FE4873" w:rsidRDefault="00FE4873" w14:paraId="3DF665E7" w14:textId="14192330">
            <w:pPr>
              <w:pStyle w:val="TableWords"/>
              <w:framePr w:hSpace="0" w:wrap="auto" w:hAnchor="text" w:vAnchor="margin" w:xAlign="left" w:yAlign="inline"/>
            </w:pPr>
            <w:r w:rsidRPr="004546EF">
              <w:t>substance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30B018A6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6EAE67F3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33D6D8B4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54443BCB" w14:textId="77777777">
            <w:pPr>
              <w:pStyle w:val="12ptBody"/>
              <w:jc w:val="center"/>
            </w:pPr>
          </w:p>
        </w:tc>
      </w:tr>
      <w:tr w:rsidRPr="008D476E" w:rsidR="00FE4873" w:rsidTr="00FE4873" w14:paraId="6EEAD1F9" w14:textId="77777777">
        <w:trPr>
          <w:trHeight w:val="397"/>
        </w:trPr>
        <w:tc>
          <w:tcPr>
            <w:tcW w:w="1737" w:type="dxa"/>
            <w:vAlign w:val="center"/>
          </w:tcPr>
          <w:p w:rsidRPr="008D476E" w:rsidR="00FE4873" w:rsidP="00FE4873" w:rsidRDefault="00FE4873" w14:paraId="7659F7B8" w14:textId="59312D8A">
            <w:pPr>
              <w:pStyle w:val="TableWords"/>
              <w:framePr w:hSpace="0" w:wrap="auto" w:hAnchor="text" w:vAnchor="margin" w:xAlign="left" w:yAlign="inline"/>
            </w:pPr>
            <w:r w:rsidRPr="004546EF">
              <w:t>tolerant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748141FB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1DCD28DB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62A517F9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7295910F" w14:textId="77777777">
            <w:pPr>
              <w:pStyle w:val="12ptBody"/>
              <w:jc w:val="center"/>
            </w:pPr>
          </w:p>
        </w:tc>
      </w:tr>
      <w:tr w:rsidRPr="008D476E" w:rsidR="00FE4873" w:rsidTr="00FE4873" w14:paraId="0DFAB7D9" w14:textId="77777777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1864274" w14:textId="5C6A1DA8">
            <w:pPr>
              <w:pStyle w:val="TableWords"/>
              <w:framePr w:hSpace="0" w:wrap="auto" w:hAnchor="text" w:vAnchor="margin" w:xAlign="left" w:yAlign="inline"/>
            </w:pPr>
            <w:r w:rsidRPr="004546EF">
              <w:t>independence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6B045DD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3751470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D9DEEC4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EDDCC7E" w14:textId="77777777">
            <w:pPr>
              <w:pStyle w:val="12ptBody"/>
              <w:jc w:val="center"/>
            </w:pPr>
          </w:p>
        </w:tc>
      </w:tr>
      <w:tr w:rsidRPr="008D476E" w:rsidR="00FE4873" w:rsidTr="00FE4873" w14:paraId="1EB46517" w14:textId="77777777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66BAA8A" w14:textId="2A9B81A5">
            <w:pPr>
              <w:pStyle w:val="TableWords"/>
              <w:framePr w:hSpace="0" w:wrap="auto" w:hAnchor="text" w:vAnchor="margin" w:xAlign="left" w:yAlign="inline"/>
            </w:pPr>
            <w:r w:rsidRPr="004546EF">
              <w:t>obedient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B7A5E80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08843B2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699CC6B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5440D06" w14:textId="77777777">
            <w:pPr>
              <w:pStyle w:val="12ptBody"/>
              <w:jc w:val="center"/>
            </w:pPr>
          </w:p>
        </w:tc>
      </w:tr>
      <w:tr w:rsidRPr="008D476E" w:rsidR="00FE4873" w:rsidTr="00FE4873" w14:paraId="45D32085" w14:textId="77777777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996E8E4" w14:textId="0B82CB25">
            <w:pPr>
              <w:pStyle w:val="TableWords"/>
              <w:framePr w:hSpace="0" w:wrap="auto" w:hAnchor="text" w:vAnchor="margin" w:xAlign="left" w:yAlign="inline"/>
            </w:pPr>
            <w:r w:rsidRPr="004546EF">
              <w:t>innocence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D713BE1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C132AC2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65C56A1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F742599" w14:textId="77777777">
            <w:pPr>
              <w:pStyle w:val="12ptBody"/>
              <w:jc w:val="center"/>
            </w:pPr>
          </w:p>
        </w:tc>
      </w:tr>
      <w:tr w:rsidRPr="008D476E" w:rsidR="00FE4873" w:rsidTr="00FE4873" w14:paraId="1C8BD986" w14:textId="77777777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F936229" w14:textId="344FF526">
            <w:pPr>
              <w:pStyle w:val="TableWords"/>
              <w:framePr w:hSpace="0" w:wrap="auto" w:hAnchor="text" w:vAnchor="margin" w:xAlign="left" w:yAlign="inline"/>
            </w:pPr>
            <w:r w:rsidRPr="004546EF">
              <w:t>opponent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429A28C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C4DC507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E8C7429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D5121D6" w14:textId="77777777">
            <w:pPr>
              <w:pStyle w:val="12ptBody"/>
              <w:jc w:val="center"/>
            </w:pPr>
          </w:p>
        </w:tc>
      </w:tr>
      <w:tr w:rsidRPr="008D476E" w:rsidR="00FE4873" w:rsidTr="00FE4873" w14:paraId="1093EFC1" w14:textId="77777777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C24A7CC" w14:textId="14AE4454">
            <w:pPr>
              <w:pStyle w:val="TableWords"/>
              <w:framePr w:hSpace="0" w:wrap="auto" w:hAnchor="text" w:vAnchor="margin" w:xAlign="left" w:yAlign="inline"/>
            </w:pPr>
            <w:r w:rsidRPr="004546EF">
              <w:t>judgement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54606D6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A8135C1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9F80A2C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BAB2AC1" w14:textId="77777777">
            <w:pPr>
              <w:pStyle w:val="12ptBody"/>
              <w:jc w:val="center"/>
            </w:pPr>
          </w:p>
        </w:tc>
      </w:tr>
    </w:tbl>
    <w:p w:rsidRPr="008D476E" w:rsidR="006F7B94" w:rsidP="00F07A06" w:rsidRDefault="006F7B94" w14:paraId="16617716" w14:textId="77777777">
      <w:pPr>
        <w:pStyle w:val="12ptBody"/>
      </w:pPr>
    </w:p>
    <w:p w:rsidRPr="008D476E" w:rsidR="006F7B94" w:rsidP="00F07A06" w:rsidRDefault="006F7B94" w14:paraId="342254C5" w14:textId="77777777">
      <w:pPr>
        <w:pStyle w:val="12ptBody"/>
      </w:pPr>
    </w:p>
    <w:p w:rsidR="23937028" w:rsidP="23937028" w:rsidRDefault="23937028" w14:paraId="038F170A" w14:textId="4E0F86D5">
      <w:pPr>
        <w:pStyle w:val="12ptBody"/>
        <w:rPr>
          <w:b w:val="1"/>
          <w:bCs w:val="1"/>
        </w:rPr>
      </w:pPr>
    </w:p>
    <w:p w:rsidR="23937028" w:rsidP="23937028" w:rsidRDefault="23937028" w14:paraId="54CE1E03" w14:textId="11C9D37D">
      <w:pPr>
        <w:pStyle w:val="12ptBody"/>
        <w:rPr>
          <w:b w:val="1"/>
          <w:bCs w:val="1"/>
        </w:rPr>
      </w:pPr>
    </w:p>
    <w:p w:rsidR="23937028" w:rsidP="23937028" w:rsidRDefault="23937028" w14:paraId="4F6A8FD0" w14:textId="5F1515E4">
      <w:pPr>
        <w:pStyle w:val="12ptBody"/>
        <w:rPr>
          <w:b w:val="1"/>
          <w:bCs w:val="1"/>
        </w:rPr>
      </w:pPr>
    </w:p>
    <w:p w:rsidR="23937028" w:rsidP="23937028" w:rsidRDefault="23937028" w14:paraId="0DF9BF11" w14:textId="7199C00F">
      <w:pPr>
        <w:pStyle w:val="12ptBody"/>
        <w:rPr>
          <w:b w:val="1"/>
          <w:bCs w:val="1"/>
        </w:rPr>
      </w:pPr>
    </w:p>
    <w:p w:rsidR="23937028" w:rsidP="23937028" w:rsidRDefault="23937028" w14:paraId="5C6EF616" w14:textId="6788B6F8">
      <w:pPr>
        <w:pStyle w:val="12ptBody"/>
        <w:rPr>
          <w:b w:val="1"/>
          <w:bCs w:val="1"/>
        </w:rPr>
      </w:pPr>
    </w:p>
    <w:p w:rsidR="23937028" w:rsidP="23937028" w:rsidRDefault="23937028" w14:paraId="4B16E619" w14:textId="2023DC05">
      <w:pPr>
        <w:pStyle w:val="12ptBody"/>
        <w:rPr>
          <w:b w:val="1"/>
          <w:bCs w:val="1"/>
        </w:rPr>
      </w:pPr>
    </w:p>
    <w:p w:rsidR="23937028" w:rsidP="23937028" w:rsidRDefault="23937028" w14:paraId="24721DE4" w14:textId="6F9A8EAB">
      <w:pPr>
        <w:pStyle w:val="12ptBody"/>
        <w:rPr>
          <w:b w:val="1"/>
          <w:bCs w:val="1"/>
        </w:rPr>
      </w:pPr>
    </w:p>
    <w:p w:rsidR="00B55F0A" w:rsidP="00F07A06" w:rsidRDefault="00B55F0A" w14:paraId="241AD1E0" w14:textId="791BCAEF">
      <w:pPr>
        <w:pStyle w:val="12ptBody"/>
        <w:rPr>
          <w:rFonts w:eastAsia="Comic Sans MS"/>
          <w:color w:val="242424"/>
          <w:sz w:val="33"/>
          <w:szCs w:val="33"/>
        </w:rPr>
      </w:pPr>
      <w:r w:rsidRPr="001D25E6">
        <w:rPr>
          <w:b/>
          <w:bCs/>
        </w:rPr>
        <w:t xml:space="preserve">Week 5 – </w:t>
      </w:r>
      <w:r w:rsidR="00FE4873">
        <w:rPr>
          <w:b/>
          <w:bCs/>
        </w:rPr>
        <w:t>1</w:t>
      </w:r>
      <w:r w:rsidR="00FE4873">
        <w:rPr>
          <w:b/>
          <w:bCs/>
          <w:vertAlign w:val="superscript"/>
        </w:rPr>
        <w:t>st</w:t>
      </w:r>
      <w:r w:rsidRPr="001D25E6" w:rsidR="00A76B7E">
        <w:rPr>
          <w:b/>
          <w:bCs/>
        </w:rPr>
        <w:t xml:space="preserve"> February</w:t>
      </w:r>
      <w:r w:rsidRPr="008D476E" w:rsidR="00A74A5E">
        <w:t xml:space="preserve"> </w:t>
      </w:r>
      <w:r w:rsidRPr="008D476E" w:rsidR="00FA4D2E">
        <w:t>–</w:t>
      </w:r>
      <w:r w:rsidRPr="008D476E" w:rsidR="00A74A5E">
        <w:t xml:space="preserve"> </w:t>
      </w:r>
      <w:r w:rsidRPr="00FE4873" w:rsidR="00FE4873">
        <w:t>‘-</w:t>
      </w:r>
      <w:proofErr w:type="spellStart"/>
      <w:r w:rsidRPr="00FE4873" w:rsidR="00FE4873">
        <w:t>ure</w:t>
      </w:r>
      <w:proofErr w:type="spellEnd"/>
      <w:r w:rsidRPr="00FE4873" w:rsidR="00FE4873">
        <w:t>’ and ‘-</w:t>
      </w:r>
      <w:proofErr w:type="spellStart"/>
      <w:r w:rsidRPr="00FE4873" w:rsidR="00FE4873">
        <w:t>dge</w:t>
      </w:r>
      <w:proofErr w:type="spellEnd"/>
      <w:r w:rsidRPr="00FE4873" w:rsidR="00FE4873">
        <w:t>’</w:t>
      </w:r>
    </w:p>
    <w:p w:rsidRPr="008D476E" w:rsidR="001D25E6" w:rsidP="00F07A06" w:rsidRDefault="001D25E6" w14:paraId="33F23CB7" w14:textId="77777777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Pr="008D476E" w:rsidR="00B55F0A" w:rsidTr="001D25E6" w14:paraId="5BFDDCEE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B55F0A" w:rsidP="001D25E6" w:rsidRDefault="00B55F0A" w14:paraId="6F10171D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B55F0A" w:rsidP="001D25E6" w:rsidRDefault="00B55F0A" w14:paraId="57539D2F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B55F0A" w:rsidP="001D25E6" w:rsidRDefault="00B55F0A" w14:paraId="3DC1F242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B55F0A" w:rsidP="001D25E6" w:rsidRDefault="00B55F0A" w14:paraId="5477B42E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:rsidRPr="008D476E" w:rsidR="00B55F0A" w:rsidP="001D25E6" w:rsidRDefault="00B55F0A" w14:paraId="0F481943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4BB32D66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35117C24" w14:textId="6ED75163">
            <w:pPr>
              <w:pStyle w:val="TableWords"/>
              <w:framePr w:hSpace="0" w:wrap="auto" w:hAnchor="text" w:vAnchor="margin" w:xAlign="left" w:yAlign="inline"/>
            </w:pPr>
            <w:r>
              <w:t>treasure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7AD43735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3A56ED0E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33D11538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7727C4BB" w14:textId="77777777">
            <w:pPr>
              <w:pStyle w:val="12ptBody"/>
              <w:jc w:val="center"/>
            </w:pPr>
          </w:p>
        </w:tc>
      </w:tr>
      <w:tr w:rsidRPr="008D476E" w:rsidR="00FE4873" w:rsidTr="00FE4873" w14:paraId="42A43834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33E17873" w14:textId="0228E1DF">
            <w:pPr>
              <w:pStyle w:val="TableWords"/>
              <w:framePr w:hSpace="0" w:wrap="auto" w:hAnchor="text" w:vAnchor="margin" w:xAlign="left" w:yAlign="inline"/>
            </w:pPr>
            <w:r>
              <w:t>leisure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6BD697CF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228ADDB5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446825D2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6A7FC48D" w14:textId="77777777">
            <w:pPr>
              <w:pStyle w:val="12ptBody"/>
              <w:jc w:val="center"/>
            </w:pPr>
          </w:p>
        </w:tc>
      </w:tr>
      <w:tr w:rsidRPr="008D476E" w:rsidR="00FE4873" w:rsidTr="00FE4873" w14:paraId="6F4C33A6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310CFAB5" w14:textId="14D76193">
            <w:pPr>
              <w:pStyle w:val="TableWords"/>
              <w:framePr w:hSpace="0" w:wrap="auto" w:hAnchor="text" w:vAnchor="margin" w:xAlign="left" w:yAlign="inline"/>
            </w:pPr>
            <w:r>
              <w:t>nature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59FAC719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04B4DFA7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29F4CDC8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2F872967" w14:textId="77777777">
            <w:pPr>
              <w:pStyle w:val="12ptBody"/>
              <w:jc w:val="center"/>
            </w:pPr>
          </w:p>
        </w:tc>
      </w:tr>
      <w:tr w:rsidRPr="008D476E" w:rsidR="00FE4873" w:rsidTr="00FE4873" w14:paraId="2DF937D0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59666256" w14:textId="6061DEE7">
            <w:pPr>
              <w:pStyle w:val="TableWords"/>
              <w:framePr w:hSpace="0" w:wrap="auto" w:hAnchor="text" w:vAnchor="margin" w:xAlign="left" w:yAlign="inline"/>
            </w:pPr>
            <w:r>
              <w:t>pressure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47D760D2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2CAA417D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1A9F3327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687A115E" w14:textId="77777777">
            <w:pPr>
              <w:pStyle w:val="12ptBody"/>
              <w:jc w:val="center"/>
            </w:pPr>
          </w:p>
        </w:tc>
      </w:tr>
      <w:tr w:rsidRPr="008D476E" w:rsidR="00FE4873" w:rsidTr="00FE4873" w14:paraId="5B2A243F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4CDEF948" w14:textId="1B9DB5CD">
            <w:pPr>
              <w:pStyle w:val="TableWords"/>
              <w:framePr w:hSpace="0" w:wrap="auto" w:hAnchor="text" w:vAnchor="margin" w:xAlign="left" w:yAlign="inline"/>
            </w:pPr>
            <w:r>
              <w:lastRenderedPageBreak/>
              <w:t>measure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210E2D61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37EF9D22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7E6BF258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0E3D27BD" w14:textId="77777777">
            <w:pPr>
              <w:pStyle w:val="12ptBody"/>
              <w:jc w:val="center"/>
            </w:pPr>
          </w:p>
        </w:tc>
      </w:tr>
      <w:tr w:rsidRPr="008D476E" w:rsidR="00FE4873" w:rsidTr="00FE4873" w14:paraId="176885CE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ABD73A1" w14:textId="145E772D">
            <w:pPr>
              <w:pStyle w:val="TableWords"/>
              <w:framePr w:hSpace="0" w:wrap="auto" w:hAnchor="text" w:vAnchor="margin" w:xAlign="left" w:yAlign="inline"/>
            </w:pPr>
            <w:r>
              <w:t>bridge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109D329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0F6A67D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15DADAE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1DC9C64" w14:textId="77777777">
            <w:pPr>
              <w:pStyle w:val="12ptBody"/>
              <w:jc w:val="center"/>
            </w:pPr>
          </w:p>
        </w:tc>
      </w:tr>
      <w:tr w:rsidRPr="008D476E" w:rsidR="00FE4873" w:rsidTr="00FE4873" w14:paraId="38C33764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FE1E70F" w14:textId="5B02D590">
            <w:pPr>
              <w:pStyle w:val="TableWords"/>
              <w:framePr w:hSpace="0" w:wrap="auto" w:hAnchor="text" w:vAnchor="margin" w:xAlign="left" w:yAlign="inline"/>
            </w:pPr>
            <w:r>
              <w:t>badge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869FF45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572C538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F04D64D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79E2375" w14:textId="77777777">
            <w:pPr>
              <w:pStyle w:val="12ptBody"/>
              <w:jc w:val="center"/>
            </w:pPr>
          </w:p>
        </w:tc>
      </w:tr>
      <w:tr w:rsidRPr="008D476E" w:rsidR="00FE4873" w:rsidTr="00FE4873" w14:paraId="51B0FFDA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430C2C8" w14:textId="0ADB9769">
            <w:pPr>
              <w:pStyle w:val="TableWords"/>
              <w:framePr w:hSpace="0" w:wrap="auto" w:hAnchor="text" w:vAnchor="margin" w:xAlign="left" w:yAlign="inline"/>
            </w:pPr>
            <w:r>
              <w:t>knowledge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DAD491F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BDB1BA2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FBFC282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A95D8F5" w14:textId="77777777">
            <w:pPr>
              <w:pStyle w:val="12ptBody"/>
              <w:jc w:val="center"/>
            </w:pPr>
          </w:p>
        </w:tc>
      </w:tr>
      <w:tr w:rsidRPr="008D476E" w:rsidR="00FE4873" w:rsidTr="00FE4873" w14:paraId="03CA52CF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E5427AA" w14:textId="7D94E7E0">
            <w:pPr>
              <w:pStyle w:val="TableWords"/>
              <w:framePr w:hSpace="0" w:wrap="auto" w:hAnchor="text" w:vAnchor="margin" w:xAlign="left" w:yAlign="inline"/>
            </w:pPr>
            <w:r>
              <w:t>pledge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D825396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BCD8F7D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8067AC3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BA06833" w14:textId="77777777">
            <w:pPr>
              <w:pStyle w:val="12ptBody"/>
              <w:jc w:val="center"/>
            </w:pPr>
          </w:p>
        </w:tc>
      </w:tr>
      <w:tr w:rsidRPr="008D476E" w:rsidR="00FE4873" w:rsidTr="00FE4873" w14:paraId="60B78DDC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3D7806E" w14:textId="44C05A41">
            <w:pPr>
              <w:pStyle w:val="TableWords"/>
              <w:framePr w:hSpace="0" w:wrap="auto" w:hAnchor="text" w:vAnchor="margin" w:xAlign="left" w:yAlign="inline"/>
            </w:pPr>
            <w:r>
              <w:t>judge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D66BC65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95676FC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51F8AF9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6233BBD" w14:textId="77777777">
            <w:pPr>
              <w:pStyle w:val="12ptBody"/>
              <w:jc w:val="center"/>
            </w:pPr>
          </w:p>
        </w:tc>
      </w:tr>
    </w:tbl>
    <w:p w:rsidRPr="008D476E" w:rsidR="76F44111" w:rsidP="00F07A06" w:rsidRDefault="76F44111" w14:paraId="7CCA26B5" w14:textId="77777777">
      <w:pPr>
        <w:pStyle w:val="12ptBody"/>
      </w:pPr>
    </w:p>
    <w:p w:rsidRPr="008D476E" w:rsidR="00B55F0A" w:rsidP="00F07A06" w:rsidRDefault="00B55F0A" w14:paraId="723BDC45" w14:textId="77777777">
      <w:pPr>
        <w:pStyle w:val="12ptBody"/>
      </w:pPr>
    </w:p>
    <w:p w:rsidR="00B55F0A" w:rsidP="00F07A06" w:rsidRDefault="6D26D442" w14:paraId="7D7E4045" w14:textId="0A8FD30E">
      <w:pPr>
        <w:pStyle w:val="12ptBody"/>
      </w:pPr>
      <w:r w:rsidRPr="001D25E6">
        <w:rPr>
          <w:b/>
          <w:bCs/>
        </w:rPr>
        <w:t xml:space="preserve">Week 6 – </w:t>
      </w:r>
      <w:r w:rsidR="00FE4873">
        <w:rPr>
          <w:b/>
          <w:bCs/>
        </w:rPr>
        <w:t>8</w:t>
      </w:r>
      <w:r w:rsidRPr="001D25E6" w:rsidR="68C628B5">
        <w:rPr>
          <w:b/>
          <w:bCs/>
          <w:vertAlign w:val="superscript"/>
        </w:rPr>
        <w:t>th</w:t>
      </w:r>
      <w:r w:rsidRPr="001D25E6" w:rsidR="68C628B5">
        <w:rPr>
          <w:b/>
          <w:bCs/>
        </w:rPr>
        <w:t xml:space="preserve"> February</w:t>
      </w:r>
      <w:r w:rsidRPr="008D476E" w:rsidR="520A894C">
        <w:t xml:space="preserve"> </w:t>
      </w:r>
      <w:r w:rsidRPr="008D476E" w:rsidR="006D1093">
        <w:t xml:space="preserve">– </w:t>
      </w:r>
      <w:r w:rsidRPr="00FE4873" w:rsidR="00FE4873">
        <w:t>‘-</w:t>
      </w:r>
      <w:proofErr w:type="spellStart"/>
      <w:r w:rsidRPr="00FE4873" w:rsidR="00FE4873">
        <w:t>gue</w:t>
      </w:r>
      <w:proofErr w:type="spellEnd"/>
      <w:r w:rsidRPr="00FE4873" w:rsidR="00FE4873">
        <w:t>’ and ‘-</w:t>
      </w:r>
      <w:proofErr w:type="spellStart"/>
      <w:r w:rsidRPr="00FE4873" w:rsidR="00FE4873">
        <w:t>que</w:t>
      </w:r>
      <w:proofErr w:type="spellEnd"/>
      <w:r w:rsidRPr="00FE4873" w:rsidR="00FE4873">
        <w:t>’</w:t>
      </w:r>
    </w:p>
    <w:p w:rsidRPr="008D476E" w:rsidR="001D25E6" w:rsidP="00F07A06" w:rsidRDefault="001D25E6" w14:paraId="6F7484FC" w14:textId="77777777">
      <w:pPr>
        <w:pStyle w:val="12ptBody"/>
        <w:rPr>
          <w:rFonts w:eastAsia="Comic Sans MS"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Pr="008D476E" w:rsidR="00B55F0A" w:rsidTr="001D25E6" w14:paraId="5B36D292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B55F0A" w:rsidP="001D25E6" w:rsidRDefault="00B55F0A" w14:paraId="641EA35E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B55F0A" w:rsidP="001D25E6" w:rsidRDefault="00B55F0A" w14:paraId="066E35AD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B55F0A" w:rsidP="001D25E6" w:rsidRDefault="00B55F0A" w14:paraId="4D0DF03C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B55F0A" w:rsidP="001D25E6" w:rsidRDefault="00B55F0A" w14:paraId="2AC60517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:rsidRPr="008D476E" w:rsidR="00B55F0A" w:rsidP="001D25E6" w:rsidRDefault="00B55F0A" w14:paraId="09BE0E4A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135B94D0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613912E3" w14:textId="1207C118">
            <w:pPr>
              <w:pStyle w:val="TableWords"/>
              <w:framePr w:hSpace="0" w:wrap="auto" w:hAnchor="text" w:vAnchor="margin" w:xAlign="left" w:yAlign="inline"/>
            </w:pPr>
            <w:r w:rsidRPr="00FE4873">
              <w:t>league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65968539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5A81D816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424BB1EA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6CF52364" w14:textId="77777777">
            <w:pPr>
              <w:pStyle w:val="12ptBody"/>
              <w:jc w:val="center"/>
            </w:pPr>
          </w:p>
        </w:tc>
      </w:tr>
      <w:tr w:rsidRPr="008D476E" w:rsidR="00FE4873" w:rsidTr="00FE4873" w14:paraId="6078941B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3B68AF2D" w14:textId="3F568CBF">
            <w:pPr>
              <w:pStyle w:val="TableWords"/>
              <w:framePr w:hSpace="0" w:wrap="auto" w:hAnchor="text" w:vAnchor="margin" w:xAlign="left" w:yAlign="inline"/>
            </w:pPr>
            <w:r w:rsidRPr="00FE4873">
              <w:t>vague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3A15335B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5A5FF403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2E20FBA5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4262B9A4" w14:textId="77777777">
            <w:pPr>
              <w:pStyle w:val="12ptBody"/>
              <w:jc w:val="center"/>
            </w:pPr>
          </w:p>
        </w:tc>
      </w:tr>
      <w:tr w:rsidRPr="008D476E" w:rsidR="00FE4873" w:rsidTr="00FE4873" w14:paraId="6CAD7731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0CD6AD3F" w14:textId="33A0786F">
            <w:pPr>
              <w:pStyle w:val="TableWords"/>
              <w:framePr w:hSpace="0" w:wrap="auto" w:hAnchor="text" w:vAnchor="margin" w:xAlign="left" w:yAlign="inline"/>
            </w:pPr>
            <w:r w:rsidRPr="00FE4873">
              <w:t>dialogue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22C110C5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63AD28F6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05094594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4FBEFAEF" w14:textId="77777777">
            <w:pPr>
              <w:pStyle w:val="12ptBody"/>
              <w:jc w:val="center"/>
            </w:pPr>
          </w:p>
        </w:tc>
      </w:tr>
      <w:tr w:rsidRPr="008D476E" w:rsidR="00FE4873" w:rsidTr="00FE4873" w14:paraId="681660F0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55C280DF" w14:textId="5FCA154A">
            <w:pPr>
              <w:pStyle w:val="TableWords"/>
              <w:framePr w:hSpace="0" w:wrap="auto" w:hAnchor="text" w:vAnchor="margin" w:xAlign="left" w:yAlign="inline"/>
            </w:pPr>
            <w:r w:rsidRPr="00FE4873">
              <w:t>catalogue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21D6BE69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46537BFD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0BC87B72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2534726C" w14:textId="77777777">
            <w:pPr>
              <w:pStyle w:val="12ptBody"/>
              <w:jc w:val="center"/>
            </w:pPr>
          </w:p>
        </w:tc>
      </w:tr>
      <w:tr w:rsidRPr="008D476E" w:rsidR="00FE4873" w:rsidTr="00FE4873" w14:paraId="26C50FB9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3D91D0DF" w14:textId="147DA2AC">
            <w:pPr>
              <w:pStyle w:val="TableWords"/>
              <w:framePr w:hSpace="0" w:wrap="auto" w:hAnchor="text" w:vAnchor="margin" w:xAlign="left" w:yAlign="inline"/>
            </w:pPr>
            <w:r w:rsidRPr="00FE4873">
              <w:t>tongue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E06D441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070981E8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12C94EEA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4FE5323C" w14:textId="77777777">
            <w:pPr>
              <w:pStyle w:val="12ptBody"/>
              <w:jc w:val="center"/>
            </w:pPr>
          </w:p>
        </w:tc>
      </w:tr>
      <w:tr w:rsidRPr="008D476E" w:rsidR="00FE4873" w:rsidTr="00FE4873" w14:paraId="2A9D0E68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70F90392" w14:textId="6581FD77">
            <w:pPr>
              <w:pStyle w:val="TableWords"/>
              <w:framePr w:hSpace="0" w:wrap="auto" w:hAnchor="text" w:vAnchor="margin" w:xAlign="left" w:yAlign="inline"/>
            </w:pPr>
            <w:r w:rsidRPr="00FE4873">
              <w:t>antique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C0AF04D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AB181FA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6D44304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81BB936" w14:textId="77777777">
            <w:pPr>
              <w:pStyle w:val="12ptBody"/>
              <w:jc w:val="center"/>
            </w:pPr>
          </w:p>
        </w:tc>
      </w:tr>
      <w:tr w:rsidRPr="008D476E" w:rsidR="00FE4873" w:rsidTr="00FE4873" w14:paraId="662EE817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663E71B0" w14:textId="745A95ED">
            <w:pPr>
              <w:pStyle w:val="TableWords"/>
              <w:framePr w:hSpace="0" w:wrap="auto" w:hAnchor="text" w:vAnchor="margin" w:xAlign="left" w:yAlign="inline"/>
            </w:pPr>
            <w:r w:rsidRPr="00FE4873">
              <w:t>plaque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49C58D7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D08D2CB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68BB9C5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962965A" w14:textId="77777777">
            <w:pPr>
              <w:pStyle w:val="12ptBody"/>
              <w:jc w:val="center"/>
            </w:pPr>
          </w:p>
        </w:tc>
      </w:tr>
      <w:tr w:rsidRPr="008D476E" w:rsidR="00FE4873" w:rsidTr="00FE4873" w14:paraId="466A01F0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308A9BB0" w14:textId="168A000C">
            <w:pPr>
              <w:pStyle w:val="TableWords"/>
              <w:framePr w:hSpace="0" w:wrap="auto" w:hAnchor="text" w:vAnchor="margin" w:xAlign="left" w:yAlign="inline"/>
            </w:pPr>
            <w:r w:rsidRPr="00FE4873">
              <w:t>unique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08386E7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0DB2F32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3AE84DA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92B8A6A" w14:textId="77777777">
            <w:pPr>
              <w:pStyle w:val="12ptBody"/>
              <w:jc w:val="center"/>
            </w:pPr>
          </w:p>
        </w:tc>
      </w:tr>
      <w:tr w:rsidRPr="008D476E" w:rsidR="00FE4873" w:rsidTr="00FE4873" w14:paraId="608F984D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6BD93092" w14:textId="2E56BBDE">
            <w:pPr>
              <w:pStyle w:val="TableWords"/>
              <w:framePr w:hSpace="0" w:wrap="auto" w:hAnchor="text" w:vAnchor="margin" w:xAlign="left" w:yAlign="inline"/>
            </w:pPr>
            <w:r w:rsidRPr="00FE4873">
              <w:t>picturesque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6294FD2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9E7EBA6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14840A1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BE44DF5" w14:textId="77777777">
            <w:pPr>
              <w:pStyle w:val="12ptBody"/>
              <w:jc w:val="center"/>
            </w:pPr>
          </w:p>
        </w:tc>
      </w:tr>
      <w:tr w:rsidRPr="008D476E" w:rsidR="00FE4873" w:rsidTr="00FE4873" w14:paraId="41B3DC26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7FD2BC2D" w14:textId="4073FD7E">
            <w:pPr>
              <w:pStyle w:val="TableWords"/>
              <w:framePr w:hSpace="0" w:wrap="auto" w:hAnchor="text" w:vAnchor="margin" w:xAlign="left" w:yAlign="inline"/>
            </w:pPr>
            <w:r w:rsidRPr="00FE4873">
              <w:t>mosque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28A145D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63C23F5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C3C1E43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961A2EB" w14:textId="77777777">
            <w:pPr>
              <w:pStyle w:val="12ptBody"/>
              <w:jc w:val="center"/>
            </w:pPr>
          </w:p>
        </w:tc>
      </w:tr>
    </w:tbl>
    <w:p w:rsidRPr="008D476E" w:rsidR="00B55F0A" w:rsidP="00F07A06" w:rsidRDefault="00B55F0A" w14:paraId="2C118249" w14:textId="77777777">
      <w:pPr>
        <w:pStyle w:val="12ptBody"/>
      </w:pPr>
    </w:p>
    <w:p w:rsidRPr="008D476E" w:rsidR="00A76B7E" w:rsidP="00F07A06" w:rsidRDefault="00A76B7E" w14:paraId="36BFF440" w14:textId="77777777">
      <w:pPr>
        <w:pStyle w:val="12ptBody"/>
      </w:pPr>
    </w:p>
    <w:p w:rsidR="00A76B7E" w:rsidP="00F07A06" w:rsidRDefault="00A76B7E" w14:paraId="7D0A0AE5" w14:textId="53E95F7F">
      <w:pPr>
        <w:pStyle w:val="12ptBody"/>
      </w:pPr>
      <w:r w:rsidRPr="001D25E6">
        <w:rPr>
          <w:b/>
          <w:bCs/>
        </w:rPr>
        <w:t>Week 7 – 2</w:t>
      </w:r>
      <w:r w:rsidR="00FE4873">
        <w:rPr>
          <w:b/>
          <w:bCs/>
        </w:rPr>
        <w:t>2</w:t>
      </w:r>
      <w:r w:rsidR="00FE4873">
        <w:rPr>
          <w:b/>
          <w:bCs/>
          <w:vertAlign w:val="superscript"/>
        </w:rPr>
        <w:t>n</w:t>
      </w:r>
      <w:r w:rsidRPr="001D25E6" w:rsidR="5BC0C2F4">
        <w:rPr>
          <w:b/>
          <w:bCs/>
          <w:vertAlign w:val="superscript"/>
        </w:rPr>
        <w:t xml:space="preserve">d </w:t>
      </w:r>
      <w:r w:rsidRPr="001D25E6">
        <w:rPr>
          <w:b/>
          <w:bCs/>
        </w:rPr>
        <w:t>February</w:t>
      </w:r>
      <w:r w:rsidRPr="008D476E" w:rsidR="007C0335">
        <w:t xml:space="preserve"> - </w:t>
      </w:r>
      <w:r w:rsidRPr="00FE4873" w:rsidR="00FE4873">
        <w:t>‘fer’</w:t>
      </w:r>
    </w:p>
    <w:p w:rsidRPr="008D476E" w:rsidR="001D25E6" w:rsidP="00F07A06" w:rsidRDefault="001D25E6" w14:paraId="0550F69F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Pr="008D476E" w:rsidR="00A76B7E" w:rsidTr="001D25E6" w14:paraId="127223C1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A76B7E" w:rsidP="001D25E6" w:rsidRDefault="00A76B7E" w14:paraId="0E11D5CE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A76B7E" w:rsidP="001D25E6" w:rsidRDefault="00A76B7E" w14:paraId="5D440179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A76B7E" w:rsidP="001D25E6" w:rsidRDefault="00A76B7E" w14:paraId="14F95D4B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:rsidRPr="008D476E" w:rsidR="00A76B7E" w:rsidP="001D25E6" w:rsidRDefault="00A76B7E" w14:paraId="3D7CD406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:rsidRPr="008D476E" w:rsidR="00A76B7E" w:rsidP="001D25E6" w:rsidRDefault="00A76B7E" w14:paraId="78DEB27B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35DFBCD0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3FD25B63" w14:textId="47BD951D">
            <w:pPr>
              <w:pStyle w:val="TableWords"/>
              <w:framePr w:hSpace="0" w:wrap="auto" w:hAnchor="text" w:vAnchor="margin" w:xAlign="left" w:yAlign="inline"/>
            </w:pPr>
            <w:r w:rsidRPr="00DC3C2D">
              <w:t>refer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0408A841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5B2B7D6F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2E77F187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4A799897" w14:textId="77777777">
            <w:pPr>
              <w:pStyle w:val="12ptBody"/>
              <w:jc w:val="center"/>
            </w:pPr>
          </w:p>
        </w:tc>
      </w:tr>
      <w:tr w:rsidRPr="008D476E" w:rsidR="00FE4873" w:rsidTr="00FE4873" w14:paraId="4647708E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635B36E0" w14:textId="73A15B8B">
            <w:pPr>
              <w:pStyle w:val="TableWords"/>
              <w:framePr w:hSpace="0" w:wrap="auto" w:hAnchor="text" w:vAnchor="margin" w:xAlign="left" w:yAlign="inline"/>
            </w:pPr>
            <w:r w:rsidRPr="00DC3C2D">
              <w:t>referee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3D551BDF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051B1474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7AEC62D4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59986429" w14:textId="77777777">
            <w:pPr>
              <w:pStyle w:val="12ptBody"/>
              <w:jc w:val="center"/>
            </w:pPr>
          </w:p>
        </w:tc>
      </w:tr>
      <w:tr w:rsidRPr="008D476E" w:rsidR="00FE4873" w:rsidTr="00FE4873" w14:paraId="21F19A15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3DB5D47F" w14:textId="4AB7DC8D">
            <w:pPr>
              <w:pStyle w:val="TableWords"/>
              <w:framePr w:hSpace="0" w:wrap="auto" w:hAnchor="text" w:vAnchor="margin" w:xAlign="left" w:yAlign="inline"/>
            </w:pPr>
            <w:r w:rsidRPr="00DC3C2D">
              <w:t>referral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03A5EEF9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0FCD69FA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5667530B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54E9A1D0" w14:textId="77777777">
            <w:pPr>
              <w:pStyle w:val="12ptBody"/>
              <w:jc w:val="center"/>
            </w:pPr>
          </w:p>
        </w:tc>
      </w:tr>
      <w:tr w:rsidRPr="008D476E" w:rsidR="00FE4873" w:rsidTr="00FE4873" w14:paraId="777CA51C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4CB0D239" w14:textId="0C600EC6">
            <w:pPr>
              <w:pStyle w:val="TableWords"/>
              <w:framePr w:hSpace="0" w:wrap="auto" w:hAnchor="text" w:vAnchor="margin" w:xAlign="left" w:yAlign="inline"/>
            </w:pPr>
            <w:r w:rsidRPr="00DC3C2D">
              <w:t>reference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367DB032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0EDD3FB0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58E10E64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4CF1E8CB" w14:textId="77777777">
            <w:pPr>
              <w:pStyle w:val="12ptBody"/>
              <w:jc w:val="center"/>
            </w:pPr>
          </w:p>
        </w:tc>
      </w:tr>
      <w:tr w:rsidRPr="008D476E" w:rsidR="00FE4873" w:rsidTr="00FE4873" w14:paraId="18686C65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03D71C8F" w14:textId="58787BA6">
            <w:pPr>
              <w:pStyle w:val="TableWords"/>
              <w:framePr w:hSpace="0" w:wrap="auto" w:hAnchor="text" w:vAnchor="margin" w:xAlign="left" w:yAlign="inline"/>
            </w:pPr>
            <w:r w:rsidRPr="00DC3C2D">
              <w:t>conference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6E6F5750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40758F33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79036A05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1307417F" w14:textId="77777777">
            <w:pPr>
              <w:pStyle w:val="12ptBody"/>
              <w:jc w:val="center"/>
            </w:pPr>
          </w:p>
        </w:tc>
      </w:tr>
      <w:tr w:rsidRPr="008D476E" w:rsidR="00FE4873" w:rsidTr="00FE4873" w14:paraId="5A8D2272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9132E90" w14:textId="41D2CAB5">
            <w:pPr>
              <w:pStyle w:val="TableWords"/>
              <w:framePr w:hSpace="0" w:wrap="auto" w:hAnchor="text" w:vAnchor="margin" w:xAlign="left" w:yAlign="inline"/>
            </w:pPr>
            <w:r w:rsidRPr="00DC3C2D">
              <w:t>conferring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FEE3C47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18B5446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92CCB3B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67D936A" w14:textId="77777777">
            <w:pPr>
              <w:pStyle w:val="12ptBody"/>
              <w:jc w:val="center"/>
            </w:pPr>
          </w:p>
        </w:tc>
      </w:tr>
      <w:tr w:rsidRPr="008D476E" w:rsidR="00FE4873" w:rsidTr="00FE4873" w14:paraId="37E41A5D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36F608E" w14:textId="68A3E605">
            <w:pPr>
              <w:pStyle w:val="TableWords"/>
              <w:framePr w:hSpace="0" w:wrap="auto" w:hAnchor="text" w:vAnchor="margin" w:xAlign="left" w:yAlign="inline"/>
            </w:pPr>
            <w:r w:rsidRPr="00DC3C2D">
              <w:t>preferred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2D80C11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553B1FC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6DFC0CC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0F4516B" w14:textId="77777777">
            <w:pPr>
              <w:pStyle w:val="12ptBody"/>
              <w:jc w:val="center"/>
            </w:pPr>
          </w:p>
        </w:tc>
      </w:tr>
      <w:tr w:rsidRPr="008D476E" w:rsidR="00FE4873" w:rsidTr="00FE4873" w14:paraId="37DAFA94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4D426DF" w14:textId="3D23C653">
            <w:pPr>
              <w:pStyle w:val="TableWords"/>
              <w:framePr w:hSpace="0" w:wrap="auto" w:hAnchor="text" w:vAnchor="margin" w:xAlign="left" w:yAlign="inline"/>
            </w:pPr>
            <w:r w:rsidRPr="00DC3C2D">
              <w:t>preference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9E40A16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C63B5FF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849E6D4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6294222" w14:textId="77777777">
            <w:pPr>
              <w:pStyle w:val="12ptBody"/>
              <w:jc w:val="center"/>
            </w:pPr>
          </w:p>
        </w:tc>
      </w:tr>
      <w:tr w:rsidRPr="008D476E" w:rsidR="00FE4873" w:rsidTr="00FE4873" w14:paraId="112106B1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6CBCCA4" w14:textId="589F5B64">
            <w:pPr>
              <w:pStyle w:val="TableWords"/>
              <w:framePr w:hSpace="0" w:wrap="auto" w:hAnchor="text" w:vAnchor="margin" w:xAlign="left" w:yAlign="inline"/>
            </w:pPr>
            <w:r w:rsidRPr="00DC3C2D">
              <w:t>transferring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376975B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799477C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E58608C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F7CC868" w14:textId="77777777">
            <w:pPr>
              <w:pStyle w:val="12ptBody"/>
              <w:jc w:val="center"/>
            </w:pPr>
          </w:p>
        </w:tc>
      </w:tr>
      <w:tr w:rsidRPr="008D476E" w:rsidR="00FE4873" w:rsidTr="00FE4873" w14:paraId="0C88E3DE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B0A5DA9" w14:textId="3A4685FF">
            <w:pPr>
              <w:pStyle w:val="TableWords"/>
              <w:framePr w:hSpace="0" w:wrap="auto" w:hAnchor="text" w:vAnchor="margin" w:xAlign="left" w:yAlign="inline"/>
            </w:pPr>
            <w:r w:rsidRPr="00DC3C2D">
              <w:t>transference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7B8006D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8F51BE2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E3B6F1D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922865A" w14:textId="77777777">
            <w:pPr>
              <w:pStyle w:val="12ptBody"/>
              <w:jc w:val="center"/>
            </w:pPr>
          </w:p>
        </w:tc>
      </w:tr>
    </w:tbl>
    <w:p w:rsidR="00A20D1A" w:rsidP="00F07A06" w:rsidRDefault="00A20D1A" w14:paraId="7A9A85D3" w14:textId="77777777">
      <w:pPr>
        <w:pStyle w:val="12ptBody"/>
        <w:rPr>
          <w:b/>
          <w:bCs/>
        </w:rPr>
      </w:pPr>
    </w:p>
    <w:p w:rsidR="00A76B7E" w:rsidP="00F07A06" w:rsidRDefault="00A76B7E" w14:paraId="150CE91D" w14:textId="1CF74CC4">
      <w:pPr>
        <w:pStyle w:val="12ptBody"/>
      </w:pPr>
      <w:r w:rsidRPr="001D25E6">
        <w:rPr>
          <w:b/>
          <w:bCs/>
        </w:rPr>
        <w:lastRenderedPageBreak/>
        <w:t xml:space="preserve">Week 8 – </w:t>
      </w:r>
      <w:r w:rsidR="00FE4873">
        <w:rPr>
          <w:b/>
          <w:bCs/>
        </w:rPr>
        <w:t>1</w:t>
      </w:r>
      <w:r w:rsidR="00FE4873">
        <w:rPr>
          <w:b/>
          <w:bCs/>
          <w:vertAlign w:val="superscript"/>
        </w:rPr>
        <w:t>st</w:t>
      </w:r>
      <w:r w:rsidRPr="001D25E6">
        <w:rPr>
          <w:b/>
          <w:bCs/>
        </w:rPr>
        <w:t xml:space="preserve"> March</w:t>
      </w:r>
      <w:r w:rsidRPr="008D476E">
        <w:t xml:space="preserve"> - </w:t>
      </w:r>
      <w:r w:rsidRPr="00FE4873" w:rsidR="00FE4873">
        <w:t>silent letters</w:t>
      </w:r>
    </w:p>
    <w:p w:rsidRPr="008D476E" w:rsidR="001D25E6" w:rsidP="00F07A06" w:rsidRDefault="001D25E6" w14:paraId="2B57C1F2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80"/>
        <w:gridCol w:w="1741"/>
      </w:tblGrid>
      <w:tr w:rsidRPr="008D476E" w:rsidR="00A76B7E" w:rsidTr="00A20D1A" w14:paraId="2A166473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A76B7E" w:rsidP="00A20D1A" w:rsidRDefault="00A76B7E" w14:paraId="60B83488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A76B7E" w:rsidP="00A20D1A" w:rsidRDefault="00A76B7E" w14:paraId="15C43A86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A76B7E" w:rsidP="00A20D1A" w:rsidRDefault="00A76B7E" w14:paraId="2405D67C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:rsidRPr="008D476E" w:rsidR="00A76B7E" w:rsidP="00A20D1A" w:rsidRDefault="00A76B7E" w14:paraId="0F02288B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:rsidRPr="008D476E" w:rsidR="00A76B7E" w:rsidP="00A20D1A" w:rsidRDefault="00A76B7E" w14:paraId="60DA19A3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472776E9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38184846" w14:textId="2218C8E3">
            <w:pPr>
              <w:pStyle w:val="TableWords"/>
              <w:framePr w:hSpace="0" w:wrap="auto" w:hAnchor="text" w:vAnchor="margin" w:xAlign="left" w:yAlign="inline"/>
            </w:pPr>
            <w:r w:rsidRPr="00FE4873">
              <w:t>thumb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6997DA0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19750E96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3ABD5175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0BEABB7E" w14:textId="77777777">
            <w:pPr>
              <w:pStyle w:val="12ptBody"/>
              <w:jc w:val="center"/>
            </w:pPr>
          </w:p>
        </w:tc>
      </w:tr>
      <w:tr w:rsidRPr="008D476E" w:rsidR="00FE4873" w:rsidTr="00FE4873" w14:paraId="5AF55700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5009B3F1" w14:textId="37308707">
            <w:pPr>
              <w:pStyle w:val="TableWords"/>
              <w:framePr w:hSpace="0" w:wrap="auto" w:hAnchor="text" w:vAnchor="margin" w:xAlign="left" w:yAlign="inline"/>
            </w:pPr>
            <w:r w:rsidRPr="00FE4873">
              <w:t>plumber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F490297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4EF50CC2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29F74745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0E75DEE9" w14:textId="77777777">
            <w:pPr>
              <w:pStyle w:val="12ptBody"/>
              <w:jc w:val="center"/>
            </w:pPr>
          </w:p>
        </w:tc>
      </w:tr>
      <w:tr w:rsidRPr="008D476E" w:rsidR="00FE4873" w:rsidTr="00FE4873" w14:paraId="15A80633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11178A59" w14:textId="61B20708">
            <w:pPr>
              <w:pStyle w:val="TableWords"/>
              <w:framePr w:hSpace="0" w:wrap="auto" w:hAnchor="text" w:vAnchor="margin" w:xAlign="left" w:yAlign="inline"/>
            </w:pPr>
            <w:r w:rsidRPr="00FE4873">
              <w:t>listen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4F2328A9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12DBBB4E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12AD65FF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212EA621" w14:textId="77777777">
            <w:pPr>
              <w:pStyle w:val="12ptBody"/>
              <w:jc w:val="center"/>
            </w:pPr>
          </w:p>
        </w:tc>
      </w:tr>
      <w:tr w:rsidRPr="008D476E" w:rsidR="00FE4873" w:rsidTr="00FE4873" w14:paraId="4224055A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6A028D92" w14:textId="61D60DDE">
            <w:pPr>
              <w:pStyle w:val="TableWords"/>
              <w:framePr w:hSpace="0" w:wrap="auto" w:hAnchor="text" w:vAnchor="margin" w:xAlign="left" w:yAlign="inline"/>
            </w:pPr>
            <w:r w:rsidRPr="00FE4873">
              <w:t>doubt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7EFDF8F8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7045479D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2CD9461A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266314DC" w14:textId="77777777">
            <w:pPr>
              <w:pStyle w:val="12ptBody"/>
              <w:jc w:val="center"/>
            </w:pPr>
          </w:p>
        </w:tc>
      </w:tr>
      <w:tr w:rsidRPr="008D476E" w:rsidR="00FE4873" w:rsidTr="00FE4873" w14:paraId="5A963676" w14:textId="77777777">
        <w:trPr>
          <w:trHeight w:val="397"/>
        </w:trPr>
        <w:tc>
          <w:tcPr>
            <w:tcW w:w="1735" w:type="dxa"/>
            <w:vAlign w:val="center"/>
          </w:tcPr>
          <w:p w:rsidRPr="00FE4873" w:rsidR="00FE4873" w:rsidP="00FE4873" w:rsidRDefault="00FE4873" w14:paraId="7AEE27D5" w14:textId="61D2077D">
            <w:pPr>
              <w:pStyle w:val="TableWords"/>
              <w:framePr w:hSpace="0" w:wrap="auto" w:hAnchor="text" w:vAnchor="margin" w:xAlign="left" w:yAlign="inline"/>
            </w:pPr>
            <w:r w:rsidRPr="00FE4873">
              <w:t>debt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D7B03ED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13526402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5AD34A16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76CE1205" w14:textId="77777777">
            <w:pPr>
              <w:pStyle w:val="12ptBody"/>
              <w:jc w:val="center"/>
            </w:pPr>
          </w:p>
        </w:tc>
      </w:tr>
      <w:tr w:rsidRPr="008D476E" w:rsidR="00FE4873" w:rsidTr="00FE4873" w14:paraId="15156A6C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4FB4353E" w14:textId="41070C24">
            <w:pPr>
              <w:pStyle w:val="TableWords"/>
              <w:framePr w:hSpace="0" w:wrap="auto" w:hAnchor="text" w:vAnchor="margin" w:xAlign="left" w:yAlign="inline"/>
            </w:pPr>
            <w:r w:rsidRPr="00FE4873">
              <w:t>mortgage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F6B6656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641D0C6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5F32C7A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CFDF10D" w14:textId="77777777">
            <w:pPr>
              <w:pStyle w:val="12ptBody"/>
              <w:jc w:val="center"/>
            </w:pPr>
          </w:p>
        </w:tc>
      </w:tr>
      <w:tr w:rsidRPr="008D476E" w:rsidR="00FE4873" w:rsidTr="00FE4873" w14:paraId="08BAAA11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71A07DE2" w14:textId="59891C26">
            <w:pPr>
              <w:pStyle w:val="TableWords"/>
              <w:framePr w:hSpace="0" w:wrap="auto" w:hAnchor="text" w:vAnchor="margin" w:xAlign="left" w:yAlign="inline"/>
            </w:pPr>
            <w:r w:rsidRPr="00FE4873">
              <w:t>knock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50A4056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552F908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B28A749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1A66D45" w14:textId="77777777">
            <w:pPr>
              <w:pStyle w:val="12ptBody"/>
              <w:jc w:val="center"/>
            </w:pPr>
          </w:p>
        </w:tc>
      </w:tr>
      <w:tr w:rsidRPr="008D476E" w:rsidR="00FE4873" w:rsidTr="00FE4873" w14:paraId="3A323E42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7C1AF1EA" w14:textId="1EA5A649">
            <w:pPr>
              <w:pStyle w:val="TableWords"/>
              <w:framePr w:hSpace="0" w:wrap="auto" w:hAnchor="text" w:vAnchor="margin" w:xAlign="left" w:yAlign="inline"/>
            </w:pPr>
            <w:r w:rsidRPr="00FE4873">
              <w:t>answer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0BF9080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01746F5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809F148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07A2D8D" w14:textId="77777777">
            <w:pPr>
              <w:pStyle w:val="12ptBody"/>
              <w:jc w:val="center"/>
            </w:pPr>
          </w:p>
        </w:tc>
      </w:tr>
      <w:tr w:rsidRPr="008D476E" w:rsidR="00FE4873" w:rsidTr="00FE4873" w14:paraId="42C3D0DC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348B411F" w14:textId="2B5C0C84">
            <w:pPr>
              <w:pStyle w:val="TableWords"/>
              <w:framePr w:hSpace="0" w:wrap="auto" w:hAnchor="text" w:vAnchor="margin" w:xAlign="left" w:yAlign="inline"/>
            </w:pPr>
            <w:r w:rsidRPr="00FE4873">
              <w:t>wrist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D4DFF40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44634E9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4688F61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A517A0C" w14:textId="77777777">
            <w:pPr>
              <w:pStyle w:val="12ptBody"/>
              <w:jc w:val="center"/>
            </w:pPr>
          </w:p>
        </w:tc>
      </w:tr>
      <w:tr w:rsidRPr="008D476E" w:rsidR="00FE4873" w:rsidTr="00FE4873" w14:paraId="05D9EDE7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FE4873" w:rsidR="00FE4873" w:rsidP="00FE4873" w:rsidRDefault="00FE4873" w14:paraId="6D307218" w14:textId="403B7B5E">
            <w:pPr>
              <w:pStyle w:val="TableWords"/>
              <w:framePr w:hSpace="0" w:wrap="auto" w:hAnchor="text" w:vAnchor="margin" w:xAlign="left" w:yAlign="inline"/>
              <w:rPr>
                <w:highlight w:val="yellow"/>
              </w:rPr>
            </w:pPr>
            <w:r w:rsidRPr="00FE4873">
              <w:t>climb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695EB51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0717224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B34C8B0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303DA49" w14:textId="77777777">
            <w:pPr>
              <w:pStyle w:val="12ptBody"/>
              <w:jc w:val="center"/>
            </w:pPr>
          </w:p>
        </w:tc>
      </w:tr>
    </w:tbl>
    <w:p w:rsidRPr="008D476E" w:rsidR="00A76B7E" w:rsidP="00F07A06" w:rsidRDefault="00A76B7E" w14:paraId="1488600E" w14:textId="77777777">
      <w:pPr>
        <w:pStyle w:val="12ptBody"/>
      </w:pPr>
    </w:p>
    <w:p w:rsidRPr="008D476E" w:rsidR="00A76B7E" w:rsidP="00F07A06" w:rsidRDefault="00A76B7E" w14:paraId="4ED9C836" w14:textId="77777777">
      <w:pPr>
        <w:pStyle w:val="12ptBody"/>
      </w:pPr>
    </w:p>
    <w:p w:rsidR="00A20D1A" w:rsidP="00FE4873" w:rsidRDefault="00A76B7E" w14:paraId="7611FB97" w14:textId="3E846DD2">
      <w:pPr>
        <w:pStyle w:val="12ptBody"/>
      </w:pPr>
      <w:r w:rsidRPr="00A20D1A">
        <w:rPr>
          <w:b/>
          <w:bCs/>
        </w:rPr>
        <w:t xml:space="preserve">Week 9 – </w:t>
      </w:r>
      <w:r w:rsidR="00FE4873">
        <w:rPr>
          <w:b/>
          <w:bCs/>
        </w:rPr>
        <w:t>8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Pr="00FE4873" w:rsidR="00FE4873">
        <w:t>‘-</w:t>
      </w:r>
      <w:proofErr w:type="spellStart"/>
      <w:r w:rsidRPr="00FE4873" w:rsidR="00FE4873">
        <w:t>ly</w:t>
      </w:r>
      <w:proofErr w:type="spellEnd"/>
      <w:r w:rsidRPr="00FE4873" w:rsidR="00FE4873">
        <w:t>’ and ‘-ally’</w:t>
      </w:r>
    </w:p>
    <w:p w:rsidRPr="008D476E" w:rsidR="00FE4873" w:rsidP="00FE4873" w:rsidRDefault="00FE4873" w14:paraId="1C94BB48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Pr="008D476E" w:rsidR="00A76B7E" w:rsidTr="00A20D1A" w14:paraId="4124BDB3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A76B7E" w:rsidP="00A20D1A" w:rsidRDefault="00A76B7E" w14:paraId="2AEDB53C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A76B7E" w:rsidP="00A20D1A" w:rsidRDefault="00A76B7E" w14:paraId="7C4E8F7E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A76B7E" w:rsidP="00A20D1A" w:rsidRDefault="00A76B7E" w14:paraId="6CE3C6A9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A76B7E" w:rsidP="00A20D1A" w:rsidRDefault="00A76B7E" w14:paraId="79494531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:rsidRPr="008D476E" w:rsidR="00A76B7E" w:rsidP="00A20D1A" w:rsidRDefault="00A76B7E" w14:paraId="0AF05620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313980F8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398E5F15" w14:textId="798E8613">
            <w:pPr>
              <w:pStyle w:val="TableWords"/>
              <w:framePr w:hSpace="0" w:wrap="auto" w:hAnchor="text" w:vAnchor="margin" w:xAlign="left" w:yAlign="inline"/>
            </w:pPr>
            <w:r>
              <w:t>softly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25E2876A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7E71BEBA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6CAEE1E0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0C1C3568" w14:textId="77777777">
            <w:pPr>
              <w:pStyle w:val="12ptBody"/>
              <w:jc w:val="center"/>
            </w:pPr>
          </w:p>
        </w:tc>
      </w:tr>
      <w:tr w:rsidRPr="008D476E" w:rsidR="00FE4873" w:rsidTr="00FE4873" w14:paraId="0904158B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061567B0" w14:textId="6C319BBF">
            <w:pPr>
              <w:pStyle w:val="TableWords"/>
              <w:framePr w:hSpace="0" w:wrap="auto" w:hAnchor="text" w:vAnchor="margin" w:xAlign="left" w:yAlign="inline"/>
            </w:pPr>
            <w:r>
              <w:t>smoothly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7E378A40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33BFA5BF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5A466AD3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5A7D03B5" w14:textId="77777777">
            <w:pPr>
              <w:pStyle w:val="12ptBody"/>
              <w:jc w:val="center"/>
            </w:pPr>
          </w:p>
        </w:tc>
      </w:tr>
      <w:tr w:rsidRPr="008D476E" w:rsidR="00FE4873" w:rsidTr="00FE4873" w14:paraId="5852018F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7CBB205A" w14:textId="5E3828DC">
            <w:pPr>
              <w:pStyle w:val="TableWords"/>
              <w:framePr w:hSpace="0" w:wrap="auto" w:hAnchor="text" w:vAnchor="margin" w:xAlign="left" w:yAlign="inline"/>
            </w:pPr>
            <w:r>
              <w:t>sadly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31D51901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572CFC06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73CD6903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2A429B71" w14:textId="77777777">
            <w:pPr>
              <w:pStyle w:val="12ptBody"/>
              <w:jc w:val="center"/>
            </w:pPr>
          </w:p>
        </w:tc>
      </w:tr>
      <w:tr w:rsidRPr="008D476E" w:rsidR="00FE4873" w:rsidTr="00FE4873" w14:paraId="528CEF7B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5D12BE0A" w14:textId="11AAA60A">
            <w:pPr>
              <w:pStyle w:val="TableWords"/>
              <w:framePr w:hSpace="0" w:wrap="auto" w:hAnchor="text" w:vAnchor="margin" w:xAlign="left" w:yAlign="inline"/>
            </w:pPr>
            <w:r>
              <w:t>roughly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33115F79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3C8876A1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5A3BD7E0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44D5A0F7" w14:textId="77777777">
            <w:pPr>
              <w:pStyle w:val="12ptBody"/>
              <w:jc w:val="center"/>
            </w:pPr>
          </w:p>
        </w:tc>
      </w:tr>
      <w:tr w:rsidRPr="008D476E" w:rsidR="00FE4873" w:rsidTr="00FE4873" w14:paraId="7B3B4E76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03CC3407" w14:textId="3F560C5B">
            <w:pPr>
              <w:pStyle w:val="TableWords"/>
              <w:framePr w:hSpace="0" w:wrap="auto" w:hAnchor="text" w:vAnchor="margin" w:xAlign="left" w:yAlign="inline"/>
            </w:pPr>
            <w:r>
              <w:t>quickly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4BF4AB10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04535956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0C96E787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143CCAC3" w14:textId="77777777">
            <w:pPr>
              <w:pStyle w:val="12ptBody"/>
              <w:jc w:val="center"/>
            </w:pPr>
          </w:p>
        </w:tc>
      </w:tr>
      <w:tr w:rsidRPr="008D476E" w:rsidR="00FE4873" w:rsidTr="00FE4873" w14:paraId="1680DE57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D3E0AD7" w14:textId="1509BF1B">
            <w:pPr>
              <w:pStyle w:val="TableWords"/>
              <w:framePr w:hSpace="0" w:wrap="auto" w:hAnchor="text" w:vAnchor="margin" w:xAlign="left" w:yAlign="inline"/>
            </w:pPr>
            <w:r>
              <w:t>traditionally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032AB41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2E0AB96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0238491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DA177E1" w14:textId="77777777">
            <w:pPr>
              <w:pStyle w:val="12ptBody"/>
              <w:jc w:val="center"/>
            </w:pPr>
          </w:p>
        </w:tc>
      </w:tr>
      <w:tr w:rsidRPr="008D476E" w:rsidR="00FE4873" w:rsidTr="00FE4873" w14:paraId="2FB93E4F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8DE5CC9" w14:textId="230EC941">
            <w:pPr>
              <w:pStyle w:val="TableWords"/>
              <w:framePr w:hSpace="0" w:wrap="auto" w:hAnchor="text" w:vAnchor="margin" w:xAlign="left" w:yAlign="inline"/>
            </w:pPr>
            <w:r>
              <w:t>normally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59A792A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2271A8D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13241FB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019FAD9" w14:textId="77777777">
            <w:pPr>
              <w:pStyle w:val="12ptBody"/>
              <w:jc w:val="center"/>
            </w:pPr>
          </w:p>
        </w:tc>
      </w:tr>
      <w:tr w:rsidRPr="008D476E" w:rsidR="00FE4873" w:rsidTr="00FE4873" w14:paraId="6EF7680F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09830B1" w14:textId="33CF4A8C">
            <w:pPr>
              <w:pStyle w:val="TableWords"/>
              <w:framePr w:hSpace="0" w:wrap="auto" w:hAnchor="text" w:vAnchor="margin" w:xAlign="left" w:yAlign="inline"/>
            </w:pPr>
            <w:r>
              <w:t>especially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990E7E5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71CFDC0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E3FAC7A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BC8BC94" w14:textId="77777777">
            <w:pPr>
              <w:pStyle w:val="12ptBody"/>
              <w:jc w:val="center"/>
            </w:pPr>
          </w:p>
        </w:tc>
      </w:tr>
      <w:tr w:rsidRPr="008D476E" w:rsidR="00FE4873" w:rsidTr="00FE4873" w14:paraId="3133C3CA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45FEFAD" w14:textId="68BFE909">
            <w:pPr>
              <w:pStyle w:val="TableWords"/>
              <w:framePr w:hSpace="0" w:wrap="auto" w:hAnchor="text" w:vAnchor="margin" w:xAlign="left" w:yAlign="inline"/>
            </w:pPr>
            <w:r>
              <w:t>basically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F7A8CCD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B785CDA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38F02DF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06DD93D" w14:textId="77777777">
            <w:pPr>
              <w:pStyle w:val="12ptBody"/>
              <w:jc w:val="center"/>
            </w:pPr>
          </w:p>
        </w:tc>
      </w:tr>
      <w:tr w:rsidRPr="008D476E" w:rsidR="00FE4873" w:rsidTr="00FE4873" w14:paraId="1ADE43E5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9EAF2ED" w14:textId="50F14B29">
            <w:pPr>
              <w:pStyle w:val="TableWords"/>
              <w:framePr w:hSpace="0" w:wrap="auto" w:hAnchor="text" w:vAnchor="margin" w:xAlign="left" w:yAlign="inline"/>
            </w:pPr>
            <w:r>
              <w:t>generally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5764012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484C171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3FDC9CB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A333DFE" w14:textId="77777777">
            <w:pPr>
              <w:pStyle w:val="12ptBody"/>
              <w:jc w:val="center"/>
            </w:pPr>
          </w:p>
        </w:tc>
      </w:tr>
    </w:tbl>
    <w:p w:rsidR="00A76B7E" w:rsidP="00F07A06" w:rsidRDefault="00A76B7E" w14:paraId="5BDF5D04" w14:textId="77777777">
      <w:pPr>
        <w:pStyle w:val="12ptBody"/>
      </w:pPr>
    </w:p>
    <w:p w:rsidRPr="008D476E" w:rsidR="00A20D1A" w:rsidP="00F07A06" w:rsidRDefault="00A20D1A" w14:paraId="23003E78" w14:textId="77777777">
      <w:pPr>
        <w:pStyle w:val="12ptBody"/>
      </w:pPr>
    </w:p>
    <w:p w:rsidR="23937028" w:rsidP="23937028" w:rsidRDefault="23937028" w14:paraId="772F033B" w14:textId="6CBCF6BF">
      <w:pPr>
        <w:pStyle w:val="12ptBody"/>
        <w:rPr>
          <w:b w:val="1"/>
          <w:bCs w:val="1"/>
        </w:rPr>
      </w:pPr>
    </w:p>
    <w:p w:rsidR="23937028" w:rsidP="23937028" w:rsidRDefault="23937028" w14:paraId="5192AEB1" w14:textId="4ECCDAD8">
      <w:pPr>
        <w:pStyle w:val="12ptBody"/>
        <w:rPr>
          <w:b w:val="1"/>
          <w:bCs w:val="1"/>
        </w:rPr>
      </w:pPr>
    </w:p>
    <w:p w:rsidR="23937028" w:rsidP="23937028" w:rsidRDefault="23937028" w14:paraId="5993C425" w14:textId="6A468A91">
      <w:pPr>
        <w:pStyle w:val="12ptBody"/>
        <w:rPr>
          <w:b w:val="1"/>
          <w:bCs w:val="1"/>
        </w:rPr>
      </w:pPr>
    </w:p>
    <w:p w:rsidR="00A76B7E" w:rsidP="00F07A06" w:rsidRDefault="1155AE31" w14:paraId="5B69372B" w14:textId="3C96397B">
      <w:pPr>
        <w:pStyle w:val="12ptBody"/>
      </w:pPr>
      <w:r w:rsidRPr="00A20D1A">
        <w:rPr>
          <w:b/>
          <w:bCs/>
        </w:rPr>
        <w:t xml:space="preserve">Week 10 – </w:t>
      </w:r>
      <w:r w:rsidRPr="00A20D1A" w:rsidR="2877F353">
        <w:rPr>
          <w:b/>
          <w:bCs/>
        </w:rPr>
        <w:t>1</w:t>
      </w:r>
      <w:r w:rsidR="00FE4873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Pr="00FE4873" w:rsidR="00FE4873">
        <w:t>‘-</w:t>
      </w:r>
      <w:proofErr w:type="spellStart"/>
      <w:r w:rsidRPr="00FE4873" w:rsidR="00FE4873">
        <w:t>ful</w:t>
      </w:r>
      <w:proofErr w:type="spellEnd"/>
      <w:r w:rsidRPr="00FE4873" w:rsidR="00FE4873">
        <w:t>’ and –‘ness’</w:t>
      </w:r>
    </w:p>
    <w:p w:rsidRPr="008D476E" w:rsidR="00A20D1A" w:rsidP="00F07A06" w:rsidRDefault="00A20D1A" w14:paraId="6E764196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Pr="008D476E" w:rsidR="00A76B7E" w:rsidTr="00A20D1A" w14:paraId="7849D718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A76B7E" w:rsidP="00A20D1A" w:rsidRDefault="00A76B7E" w14:paraId="49BF16F2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A76B7E" w:rsidP="00A20D1A" w:rsidRDefault="00A76B7E" w14:paraId="42E01AB4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A76B7E" w:rsidP="00A20D1A" w:rsidRDefault="00A76B7E" w14:paraId="2A6D4E99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A76B7E" w:rsidP="00A20D1A" w:rsidRDefault="00A76B7E" w14:paraId="3E6D09F1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:rsidRPr="008D476E" w:rsidR="00A76B7E" w:rsidP="00A20D1A" w:rsidRDefault="00A76B7E" w14:paraId="78232B87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20B71C30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43CDBA11" w14:textId="6E3D9F13">
            <w:pPr>
              <w:pStyle w:val="TableWords"/>
              <w:framePr w:hSpace="0" w:wrap="auto" w:hAnchor="text" w:vAnchor="margin" w:xAlign="left" w:yAlign="inline"/>
            </w:pPr>
            <w:r>
              <w:t>beautiful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4667EBE0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1BD0D814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35FE39BA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74F972D4" w14:textId="77777777">
            <w:pPr>
              <w:pStyle w:val="12ptBody"/>
              <w:jc w:val="center"/>
            </w:pPr>
          </w:p>
        </w:tc>
      </w:tr>
      <w:tr w:rsidRPr="008D476E" w:rsidR="00FE4873" w:rsidTr="00FE4873" w14:paraId="05FBC064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2BC129F1" w14:textId="748BEF0F">
            <w:pPr>
              <w:pStyle w:val="TableWords"/>
              <w:framePr w:hSpace="0" w:wrap="auto" w:hAnchor="text" w:vAnchor="margin" w:xAlign="left" w:yAlign="inline"/>
            </w:pPr>
            <w:r>
              <w:t>mouthful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2C72C77D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4A5BBE15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3C9803E5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2EDA40FC" w14:textId="77777777">
            <w:pPr>
              <w:pStyle w:val="12ptBody"/>
              <w:jc w:val="center"/>
            </w:pPr>
          </w:p>
        </w:tc>
      </w:tr>
      <w:tr w:rsidRPr="008D476E" w:rsidR="00FE4873" w:rsidTr="00FE4873" w14:paraId="3D5C9B37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261082B0" w14:textId="5175EF37">
            <w:pPr>
              <w:pStyle w:val="TableWords"/>
              <w:framePr w:hSpace="0" w:wrap="auto" w:hAnchor="text" w:vAnchor="margin" w:xAlign="left" w:yAlign="inline"/>
            </w:pPr>
            <w:r>
              <w:t>peaceful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627262EA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5949A810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79C14DB8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07CF78DE" w14:textId="77777777">
            <w:pPr>
              <w:pStyle w:val="12ptBody"/>
              <w:jc w:val="center"/>
            </w:pPr>
          </w:p>
        </w:tc>
      </w:tr>
      <w:tr w:rsidRPr="008D476E" w:rsidR="00FE4873" w:rsidTr="00FE4873" w14:paraId="6796323A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24BB5A29" w14:textId="6CCF5A80">
            <w:pPr>
              <w:pStyle w:val="TableWords"/>
              <w:framePr w:hSpace="0" w:wrap="auto" w:hAnchor="text" w:vAnchor="margin" w:xAlign="left" w:yAlign="inline"/>
            </w:pPr>
            <w:r>
              <w:t>hopeful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427E8DD1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0C136A3D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5FDF5B6F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16C390C9" w14:textId="77777777">
            <w:pPr>
              <w:pStyle w:val="12ptBody"/>
              <w:jc w:val="center"/>
            </w:pPr>
          </w:p>
        </w:tc>
      </w:tr>
      <w:tr w:rsidRPr="008D476E" w:rsidR="00FE4873" w:rsidTr="00FE4873" w14:paraId="5C843715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0811D8A7" w14:textId="63F82D13">
            <w:pPr>
              <w:pStyle w:val="TableWords"/>
              <w:framePr w:hSpace="0" w:wrap="auto" w:hAnchor="text" w:vAnchor="margin" w:xAlign="left" w:yAlign="inline"/>
            </w:pPr>
            <w:r>
              <w:lastRenderedPageBreak/>
              <w:t>successful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2FB142A1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3E55EAA9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01183CE0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19E40AEF" w14:textId="77777777">
            <w:pPr>
              <w:pStyle w:val="12ptBody"/>
              <w:jc w:val="center"/>
            </w:pPr>
          </w:p>
        </w:tc>
      </w:tr>
      <w:tr w:rsidRPr="008D476E" w:rsidR="00FE4873" w:rsidTr="00FE4873" w14:paraId="74A4022F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742182D" w14:textId="0FBED9CB">
            <w:pPr>
              <w:pStyle w:val="TableWords"/>
              <w:framePr w:hSpace="0" w:wrap="auto" w:hAnchor="text" w:vAnchor="margin" w:xAlign="left" w:yAlign="inline"/>
            </w:pPr>
            <w:r>
              <w:t>happiness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DA65C07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2253EAE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9E24D49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9BBCC93" w14:textId="77777777">
            <w:pPr>
              <w:pStyle w:val="12ptBody"/>
              <w:jc w:val="center"/>
            </w:pPr>
          </w:p>
        </w:tc>
      </w:tr>
      <w:tr w:rsidRPr="008D476E" w:rsidR="00FE4873" w:rsidTr="00FE4873" w14:paraId="0228AD80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2F4BCA9" w14:textId="091C6F41">
            <w:pPr>
              <w:pStyle w:val="TableWords"/>
              <w:framePr w:hSpace="0" w:wrap="auto" w:hAnchor="text" w:vAnchor="margin" w:xAlign="left" w:yAlign="inline"/>
            </w:pPr>
            <w:r>
              <w:t>kindness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1F67557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7004B32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15186AC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FA82F3A" w14:textId="77777777">
            <w:pPr>
              <w:pStyle w:val="12ptBody"/>
              <w:jc w:val="center"/>
            </w:pPr>
          </w:p>
        </w:tc>
      </w:tr>
      <w:tr w:rsidRPr="008D476E" w:rsidR="00FE4873" w:rsidTr="00FE4873" w14:paraId="7BCB7C43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D94AA6A" w14:textId="3F3A8165">
            <w:pPr>
              <w:pStyle w:val="TableWords"/>
              <w:framePr w:hSpace="0" w:wrap="auto" w:hAnchor="text" w:vAnchor="margin" w:xAlign="left" w:yAlign="inline"/>
            </w:pPr>
            <w:r>
              <w:t>forgiveness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B5A9712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D629A54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AC76E0C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FD57A8E" w14:textId="77777777">
            <w:pPr>
              <w:pStyle w:val="12ptBody"/>
              <w:jc w:val="center"/>
            </w:pPr>
          </w:p>
        </w:tc>
      </w:tr>
      <w:tr w:rsidRPr="008D476E" w:rsidR="00FE4873" w:rsidTr="00FE4873" w14:paraId="1FAE5010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86B1F02" w14:textId="31F6DB89">
            <w:pPr>
              <w:pStyle w:val="TableWords"/>
              <w:framePr w:hSpace="0" w:wrap="auto" w:hAnchor="text" w:vAnchor="margin" w:xAlign="left" w:yAlign="inline"/>
            </w:pPr>
            <w:r>
              <w:t>illness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091758E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7579CA7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721AB39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1B2B3F3" w14:textId="77777777">
            <w:pPr>
              <w:pStyle w:val="12ptBody"/>
              <w:jc w:val="center"/>
            </w:pPr>
          </w:p>
        </w:tc>
      </w:tr>
      <w:tr w:rsidRPr="008D476E" w:rsidR="00FE4873" w:rsidTr="00FE4873" w14:paraId="7C630276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D424708" w14:textId="47B01EED">
            <w:pPr>
              <w:pStyle w:val="TableWords"/>
              <w:framePr w:hSpace="0" w:wrap="auto" w:hAnchor="text" w:vAnchor="margin" w:xAlign="left" w:yAlign="inline"/>
            </w:pPr>
            <w:r>
              <w:t>greatness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2ABFA36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AAAD0A5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6131A7E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5EC115D" w14:textId="77777777">
            <w:pPr>
              <w:pStyle w:val="12ptBody"/>
              <w:jc w:val="center"/>
            </w:pPr>
          </w:p>
        </w:tc>
      </w:tr>
    </w:tbl>
    <w:p w:rsidRPr="00A20D1A" w:rsidR="00A76B7E" w:rsidP="00A20D1A" w:rsidRDefault="00A76B7E" w14:paraId="7D62556F" w14:textId="77777777">
      <w:pPr>
        <w:pStyle w:val="12ptBody"/>
      </w:pPr>
    </w:p>
    <w:p w:rsidR="00A20D1A" w:rsidP="00A20D1A" w:rsidRDefault="00A20D1A" w14:paraId="40748B2B" w14:textId="77777777">
      <w:pPr>
        <w:pStyle w:val="12ptBody"/>
      </w:pPr>
    </w:p>
    <w:p w:rsidR="00A20D1A" w:rsidP="00A20D1A" w:rsidRDefault="00A20D1A" w14:paraId="520BD699" w14:textId="77777777">
      <w:pPr>
        <w:pStyle w:val="H2SubHeader"/>
      </w:pPr>
      <w:r>
        <w:t>Summer</w:t>
      </w:r>
    </w:p>
    <w:p w:rsidR="00A20D1A" w:rsidP="00A20D1A" w:rsidRDefault="00A20D1A" w14:paraId="2B348D97" w14:textId="77777777">
      <w:pPr>
        <w:pStyle w:val="12ptBody"/>
      </w:pPr>
    </w:p>
    <w:p w:rsidRPr="00A20D1A" w:rsidR="00A20D1A" w:rsidP="00A20D1A" w:rsidRDefault="00A20D1A" w14:paraId="1A28A3D0" w14:textId="77777777">
      <w:pPr>
        <w:pStyle w:val="12ptBody"/>
      </w:pPr>
    </w:p>
    <w:p w:rsidR="00A20D1A" w:rsidP="00FE4873" w:rsidRDefault="00B2235B" w14:paraId="25F25CD0" w14:textId="3149BD1E">
      <w:pPr>
        <w:pStyle w:val="12ptBody"/>
      </w:pPr>
      <w:r w:rsidRPr="00A20D1A">
        <w:rPr>
          <w:b/>
          <w:bCs/>
        </w:rPr>
        <w:t xml:space="preserve">Week </w:t>
      </w:r>
      <w:r w:rsidRPr="00A20D1A" w:rsidR="0097565D">
        <w:rPr>
          <w:b/>
          <w:bCs/>
        </w:rPr>
        <w:t>1</w:t>
      </w:r>
      <w:r w:rsidRPr="00A20D1A">
        <w:rPr>
          <w:b/>
          <w:bCs/>
        </w:rPr>
        <w:t xml:space="preserve"> – </w:t>
      </w:r>
      <w:r w:rsidR="00FE4873">
        <w:rPr>
          <w:b/>
          <w:bCs/>
        </w:rPr>
        <w:t>19</w:t>
      </w:r>
      <w:r w:rsidRPr="00A20D1A" w:rsidR="3B4581A3">
        <w:rPr>
          <w:b/>
          <w:bCs/>
          <w:vertAlign w:val="superscript"/>
        </w:rPr>
        <w:t>th</w:t>
      </w:r>
      <w:r w:rsidRPr="00A20D1A" w:rsidR="00747BE1">
        <w:rPr>
          <w:b/>
          <w:bCs/>
        </w:rPr>
        <w:t xml:space="preserve"> April</w:t>
      </w:r>
      <w:r w:rsidRPr="008D476E">
        <w:t xml:space="preserve"> – </w:t>
      </w:r>
      <w:r w:rsidRPr="00FE4873" w:rsidR="00FE4873">
        <w:t>homophones</w:t>
      </w:r>
    </w:p>
    <w:p w:rsidRPr="008D476E" w:rsidR="00FE4873" w:rsidP="00FE4873" w:rsidRDefault="00FE4873" w14:paraId="712AE93A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Pr="008D476E" w:rsidR="00B2235B" w:rsidTr="00A20D1A" w14:paraId="1335AA3C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B2235B" w:rsidP="00A20D1A" w:rsidRDefault="00B2235B" w14:paraId="5DDF6317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B2235B" w:rsidP="00A20D1A" w:rsidRDefault="00B2235B" w14:paraId="5DE946CA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B2235B" w:rsidP="00A20D1A" w:rsidRDefault="00B2235B" w14:paraId="594DA0A1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:rsidRPr="008D476E" w:rsidR="00B2235B" w:rsidP="00A20D1A" w:rsidRDefault="00B2235B" w14:paraId="121813E3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:rsidRPr="008D476E" w:rsidR="00B2235B" w:rsidP="00A20D1A" w:rsidRDefault="00B2235B" w14:paraId="40BFA54F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496900A4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0CD06DCE" w14:textId="2D00E20E">
            <w:pPr>
              <w:pStyle w:val="TableWords"/>
              <w:framePr w:hSpace="0" w:wrap="auto" w:hAnchor="text" w:vAnchor="margin" w:xAlign="left" w:yAlign="inline"/>
            </w:pPr>
            <w:r w:rsidRPr="007A365C">
              <w:t>I'll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33113F8B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37BF8AD1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4A3D4D2A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FE4873" w:rsidP="00FE4873" w:rsidRDefault="00FE4873" w14:paraId="2CC62AE9" w14:textId="77777777">
            <w:pPr>
              <w:pStyle w:val="12ptBody"/>
              <w:jc w:val="center"/>
            </w:pPr>
          </w:p>
        </w:tc>
      </w:tr>
      <w:tr w:rsidRPr="008D476E" w:rsidR="00FE4873" w:rsidTr="00FE4873" w14:paraId="5A75BE40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5C4A5ECE" w14:textId="3E0DC033">
            <w:pPr>
              <w:pStyle w:val="TableWords"/>
              <w:framePr w:hSpace="0" w:wrap="auto" w:hAnchor="text" w:vAnchor="margin" w:xAlign="left" w:yAlign="inline"/>
            </w:pPr>
            <w:r w:rsidRPr="007A365C">
              <w:t>aisle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2C23ECC3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793ECC34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792CDF26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FE4873" w:rsidP="00FE4873" w:rsidRDefault="00FE4873" w14:paraId="4979A32C" w14:textId="77777777">
            <w:pPr>
              <w:pStyle w:val="12ptBody"/>
              <w:jc w:val="center"/>
            </w:pPr>
          </w:p>
        </w:tc>
      </w:tr>
      <w:tr w:rsidRPr="008D476E" w:rsidR="00FE4873" w:rsidTr="00FE4873" w14:paraId="7A4DBD70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72109356" w14:textId="193A2B70">
            <w:pPr>
              <w:pStyle w:val="TableWords"/>
              <w:framePr w:hSpace="0" w:wrap="auto" w:hAnchor="text" w:vAnchor="margin" w:xAlign="left" w:yAlign="inline"/>
            </w:pPr>
            <w:r w:rsidRPr="007A365C">
              <w:t>complement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00F12E47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3F88F9CA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04E3835E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FE4873" w:rsidP="00FE4873" w:rsidRDefault="00FE4873" w14:paraId="273368F1" w14:textId="77777777">
            <w:pPr>
              <w:pStyle w:val="12ptBody"/>
              <w:jc w:val="center"/>
            </w:pPr>
          </w:p>
        </w:tc>
      </w:tr>
      <w:tr w:rsidRPr="008D476E" w:rsidR="00FE4873" w:rsidTr="00FE4873" w14:paraId="67C474FE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1369745E" w14:textId="2DFD2501">
            <w:pPr>
              <w:pStyle w:val="TableWords"/>
              <w:framePr w:hSpace="0" w:wrap="auto" w:hAnchor="text" w:vAnchor="margin" w:xAlign="left" w:yAlign="inline"/>
            </w:pPr>
            <w:r w:rsidRPr="007A365C">
              <w:t>compliment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4FA1E53B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10E3F349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13F8EBBF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FE4873" w:rsidP="00FE4873" w:rsidRDefault="00FE4873" w14:paraId="4F78C904" w14:textId="77777777">
            <w:pPr>
              <w:pStyle w:val="12ptBody"/>
              <w:jc w:val="center"/>
            </w:pPr>
          </w:p>
        </w:tc>
      </w:tr>
      <w:tr w:rsidRPr="008D476E" w:rsidR="00FE4873" w:rsidTr="00FE4873" w14:paraId="0E72010E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76C92C9B" w14:textId="75E3E073">
            <w:pPr>
              <w:pStyle w:val="TableWords"/>
              <w:framePr w:hSpace="0" w:wrap="auto" w:hAnchor="text" w:vAnchor="margin" w:xAlign="left" w:yAlign="inline"/>
            </w:pPr>
            <w:r w:rsidRPr="007A365C">
              <w:t>descent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1EC12B93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73B16437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775E8C8F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FE4873" w:rsidP="00FE4873" w:rsidRDefault="00FE4873" w14:paraId="01435073" w14:textId="77777777">
            <w:pPr>
              <w:pStyle w:val="12ptBody"/>
              <w:jc w:val="center"/>
            </w:pPr>
          </w:p>
        </w:tc>
      </w:tr>
      <w:tr w:rsidRPr="008D476E" w:rsidR="00FE4873" w:rsidTr="00FE4873" w14:paraId="622AF469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69F2F2F" w14:textId="5E3D9DB9">
            <w:pPr>
              <w:pStyle w:val="TableWords"/>
              <w:framePr w:hSpace="0" w:wrap="auto" w:hAnchor="text" w:vAnchor="margin" w:xAlign="left" w:yAlign="inline"/>
            </w:pPr>
            <w:r w:rsidRPr="007A365C">
              <w:t>dissent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3E1ECC9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D45C0EB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806F8C6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E829215" w14:textId="77777777">
            <w:pPr>
              <w:pStyle w:val="12ptBody"/>
              <w:jc w:val="center"/>
            </w:pPr>
          </w:p>
        </w:tc>
      </w:tr>
      <w:tr w:rsidRPr="008D476E" w:rsidR="00FE4873" w:rsidTr="00FE4873" w14:paraId="2B4989A3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4EF569C" w14:textId="21F7AFB5">
            <w:pPr>
              <w:pStyle w:val="TableWords"/>
              <w:framePr w:hSpace="0" w:wrap="auto" w:hAnchor="text" w:vAnchor="margin" w:xAlign="left" w:yAlign="inline"/>
            </w:pPr>
            <w:r w:rsidRPr="007A365C">
              <w:t>desert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CDA58D2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F8E21F8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AB9EAFA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9786863" w14:textId="77777777">
            <w:pPr>
              <w:pStyle w:val="12ptBody"/>
              <w:jc w:val="center"/>
            </w:pPr>
          </w:p>
        </w:tc>
      </w:tr>
      <w:tr w:rsidRPr="008D476E" w:rsidR="00FE4873" w:rsidTr="00FE4873" w14:paraId="6AA7C01F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F320CBB" w14:textId="7DA9D326">
            <w:pPr>
              <w:pStyle w:val="TableWords"/>
              <w:framePr w:hSpace="0" w:wrap="auto" w:hAnchor="text" w:vAnchor="margin" w:xAlign="left" w:yAlign="inline"/>
            </w:pPr>
            <w:r w:rsidRPr="007A365C">
              <w:t>dessert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E1F2597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BF212E3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0CB39B2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F715A72" w14:textId="77777777">
            <w:pPr>
              <w:pStyle w:val="12ptBody"/>
              <w:jc w:val="center"/>
            </w:pPr>
          </w:p>
        </w:tc>
      </w:tr>
      <w:tr w:rsidRPr="008D476E" w:rsidR="00FE4873" w:rsidTr="00FE4873" w14:paraId="39C71A23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0825714" w14:textId="30196B33">
            <w:pPr>
              <w:pStyle w:val="TableWords"/>
              <w:framePr w:hSpace="0" w:wrap="auto" w:hAnchor="text" w:vAnchor="margin" w:xAlign="left" w:yAlign="inline"/>
            </w:pPr>
            <w:r w:rsidRPr="007A365C">
              <w:t>draft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35370BB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318A74E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3D707FF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B5A7F00" w14:textId="77777777">
            <w:pPr>
              <w:pStyle w:val="12ptBody"/>
              <w:jc w:val="center"/>
            </w:pPr>
          </w:p>
        </w:tc>
      </w:tr>
      <w:tr w:rsidRPr="008D476E" w:rsidR="00FE4873" w:rsidTr="00FE4873" w14:paraId="2A14E5A3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6428336" w14:textId="5529DF60">
            <w:pPr>
              <w:pStyle w:val="TableWords"/>
              <w:framePr w:hSpace="0" w:wrap="auto" w:hAnchor="text" w:vAnchor="margin" w:xAlign="left" w:yAlign="inline"/>
            </w:pPr>
            <w:r w:rsidRPr="007A365C">
              <w:t>draught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0B087EE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F5BA314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98C2C81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1941C78" w14:textId="77777777">
            <w:pPr>
              <w:pStyle w:val="12ptBody"/>
              <w:jc w:val="center"/>
            </w:pPr>
          </w:p>
        </w:tc>
      </w:tr>
    </w:tbl>
    <w:p w:rsidR="00B2235B" w:rsidP="00F07A06" w:rsidRDefault="00B2235B" w14:paraId="7EBA60F9" w14:textId="77777777">
      <w:pPr>
        <w:pStyle w:val="12ptBody"/>
      </w:pPr>
    </w:p>
    <w:p w:rsidRPr="008D476E" w:rsidR="00A20D1A" w:rsidP="00F07A06" w:rsidRDefault="00A20D1A" w14:paraId="4F273617" w14:textId="77777777">
      <w:pPr>
        <w:pStyle w:val="12ptBody"/>
      </w:pPr>
    </w:p>
    <w:p w:rsidR="00B2235B" w:rsidP="00F07A06" w:rsidRDefault="00B2235B" w14:paraId="2E52FBBB" w14:textId="276ADE90">
      <w:pPr>
        <w:pStyle w:val="12ptBody"/>
      </w:pPr>
      <w:r w:rsidRPr="00A20D1A">
        <w:rPr>
          <w:b/>
          <w:bCs/>
        </w:rPr>
        <w:t xml:space="preserve">Week </w:t>
      </w:r>
      <w:r w:rsidRPr="00A20D1A" w:rsidR="004B7523">
        <w:rPr>
          <w:b/>
          <w:bCs/>
        </w:rPr>
        <w:t>2</w:t>
      </w:r>
      <w:r w:rsidRPr="00A20D1A">
        <w:rPr>
          <w:b/>
          <w:bCs/>
        </w:rPr>
        <w:t xml:space="preserve"> – </w:t>
      </w:r>
      <w:r w:rsidRPr="00A20D1A" w:rsidR="00731871">
        <w:rPr>
          <w:b/>
          <w:bCs/>
        </w:rPr>
        <w:t>2</w:t>
      </w:r>
      <w:r w:rsidR="00FE4873">
        <w:rPr>
          <w:b/>
          <w:bCs/>
        </w:rPr>
        <w:t>6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</w:t>
      </w:r>
      <w:r w:rsidRPr="00A20D1A" w:rsidR="00731871">
        <w:rPr>
          <w:b/>
          <w:bCs/>
        </w:rPr>
        <w:t>April</w:t>
      </w:r>
      <w:r w:rsidRPr="008D476E">
        <w:t xml:space="preserve"> – </w:t>
      </w:r>
      <w:r w:rsidRPr="00FE4873" w:rsidR="00FE4873">
        <w:t>homophones</w:t>
      </w:r>
    </w:p>
    <w:p w:rsidRPr="008D476E" w:rsidR="00A20D1A" w:rsidP="00F07A06" w:rsidRDefault="00A20D1A" w14:paraId="408FF393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61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80"/>
        <w:gridCol w:w="1777"/>
        <w:gridCol w:w="1783"/>
        <w:gridCol w:w="1980"/>
        <w:gridCol w:w="1741"/>
      </w:tblGrid>
      <w:tr w:rsidRPr="008D476E" w:rsidR="00B2235B" w:rsidTr="00A20D1A" w14:paraId="7456E183" w14:textId="77777777">
        <w:trPr>
          <w:trHeight w:val="397"/>
        </w:trPr>
        <w:tc>
          <w:tcPr>
            <w:tcW w:w="1780" w:type="dxa"/>
            <w:vAlign w:val="center"/>
          </w:tcPr>
          <w:p w:rsidRPr="008D476E" w:rsidR="00B2235B" w:rsidP="00A20D1A" w:rsidRDefault="00B2235B" w14:paraId="6D80228B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B2235B" w:rsidP="00A20D1A" w:rsidRDefault="00B2235B" w14:paraId="67BA2E06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B2235B" w:rsidP="00A20D1A" w:rsidRDefault="00B2235B" w14:paraId="6C847BDC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:rsidRPr="008D476E" w:rsidR="00B2235B" w:rsidP="00A20D1A" w:rsidRDefault="00B2235B" w14:paraId="3190A567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:rsidRPr="008D476E" w:rsidR="00B2235B" w:rsidP="00A20D1A" w:rsidRDefault="00B2235B" w14:paraId="15262B46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776F1191" w14:textId="77777777">
        <w:trPr>
          <w:trHeight w:val="397"/>
        </w:trPr>
        <w:tc>
          <w:tcPr>
            <w:tcW w:w="1780" w:type="dxa"/>
            <w:vAlign w:val="center"/>
          </w:tcPr>
          <w:p w:rsidRPr="008D476E" w:rsidR="00FE4873" w:rsidP="00FE4873" w:rsidRDefault="00FE4873" w14:paraId="44164A90" w14:textId="22715724">
            <w:pPr>
              <w:pStyle w:val="TableWords"/>
              <w:framePr w:hSpace="0" w:wrap="auto" w:hAnchor="text" w:vAnchor="margin" w:xAlign="left" w:yAlign="inline"/>
            </w:pPr>
            <w:r w:rsidRPr="007A365C">
              <w:t>who’s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2637466A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31950AA7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3DC680B6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03448A02" w14:textId="77777777">
            <w:pPr>
              <w:pStyle w:val="12ptBody"/>
              <w:jc w:val="center"/>
            </w:pPr>
          </w:p>
        </w:tc>
      </w:tr>
      <w:tr w:rsidRPr="008D476E" w:rsidR="00FE4873" w:rsidTr="00FE4873" w14:paraId="0A0ABC27" w14:textId="77777777">
        <w:trPr>
          <w:trHeight w:val="397"/>
        </w:trPr>
        <w:tc>
          <w:tcPr>
            <w:tcW w:w="1780" w:type="dxa"/>
            <w:vAlign w:val="center"/>
          </w:tcPr>
          <w:p w:rsidRPr="008D476E" w:rsidR="00FE4873" w:rsidP="00FE4873" w:rsidRDefault="00FE4873" w14:paraId="7B01D346" w14:textId="439987F2">
            <w:pPr>
              <w:pStyle w:val="TableWords"/>
              <w:framePr w:hSpace="0" w:wrap="auto" w:hAnchor="text" w:vAnchor="margin" w:xAlign="left" w:yAlign="inline"/>
            </w:pPr>
            <w:r w:rsidRPr="007A365C">
              <w:t>whose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0130EE8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462F921A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2A04D5A6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168511DB" w14:textId="77777777">
            <w:pPr>
              <w:pStyle w:val="12ptBody"/>
              <w:jc w:val="center"/>
            </w:pPr>
          </w:p>
        </w:tc>
      </w:tr>
      <w:tr w:rsidRPr="008D476E" w:rsidR="00FE4873" w:rsidTr="00FE4873" w14:paraId="6A240FF9" w14:textId="77777777">
        <w:trPr>
          <w:trHeight w:val="397"/>
        </w:trPr>
        <w:tc>
          <w:tcPr>
            <w:tcW w:w="1780" w:type="dxa"/>
            <w:vAlign w:val="center"/>
          </w:tcPr>
          <w:p w:rsidRPr="008D476E" w:rsidR="00FE4873" w:rsidP="00FE4873" w:rsidRDefault="00FE4873" w14:paraId="58E0E37B" w14:textId="6A54937E">
            <w:pPr>
              <w:pStyle w:val="TableWords"/>
              <w:framePr w:hSpace="0" w:wrap="auto" w:hAnchor="text" w:vAnchor="margin" w:xAlign="left" w:yAlign="inline"/>
            </w:pPr>
            <w:r w:rsidRPr="007A365C">
              <w:t>cereal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4683D22E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4A230926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3D22D9DC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7D0CABB4" w14:textId="77777777">
            <w:pPr>
              <w:pStyle w:val="12ptBody"/>
              <w:jc w:val="center"/>
            </w:pPr>
          </w:p>
        </w:tc>
      </w:tr>
      <w:tr w:rsidRPr="008D476E" w:rsidR="00FE4873" w:rsidTr="00FE4873" w14:paraId="79FA9D66" w14:textId="77777777">
        <w:trPr>
          <w:trHeight w:val="397"/>
        </w:trPr>
        <w:tc>
          <w:tcPr>
            <w:tcW w:w="1780" w:type="dxa"/>
            <w:vAlign w:val="center"/>
          </w:tcPr>
          <w:p w:rsidRPr="008D476E" w:rsidR="00FE4873" w:rsidP="00FE4873" w:rsidRDefault="00FE4873" w14:paraId="0485BFC4" w14:textId="478399E0">
            <w:pPr>
              <w:pStyle w:val="TableWords"/>
              <w:framePr w:hSpace="0" w:wrap="auto" w:hAnchor="text" w:vAnchor="margin" w:xAlign="left" w:yAlign="inline"/>
            </w:pPr>
            <w:r w:rsidRPr="007A365C">
              <w:t>serial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A1A82CB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06186F41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7270CB5B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6C364B7B" w14:textId="77777777">
            <w:pPr>
              <w:pStyle w:val="12ptBody"/>
              <w:jc w:val="center"/>
            </w:pPr>
          </w:p>
        </w:tc>
      </w:tr>
      <w:tr w:rsidRPr="008D476E" w:rsidR="00FE4873" w:rsidTr="00FE4873" w14:paraId="06B76BB6" w14:textId="77777777">
        <w:trPr>
          <w:trHeight w:val="397"/>
        </w:trPr>
        <w:tc>
          <w:tcPr>
            <w:tcW w:w="1780" w:type="dxa"/>
            <w:vAlign w:val="center"/>
          </w:tcPr>
          <w:p w:rsidRPr="008D476E" w:rsidR="00FE4873" w:rsidP="00FE4873" w:rsidRDefault="00FE4873" w14:paraId="1E754BAA" w14:textId="5632B799">
            <w:pPr>
              <w:pStyle w:val="TableWords"/>
              <w:framePr w:hSpace="0" w:wrap="auto" w:hAnchor="text" w:vAnchor="margin" w:xAlign="left" w:yAlign="inline"/>
            </w:pPr>
            <w:r w:rsidRPr="007A365C">
              <w:t>weary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4E48B1B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1EB95630" w14:textId="77777777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:rsidRPr="008D476E" w:rsidR="00FE4873" w:rsidP="00FE4873" w:rsidRDefault="00FE4873" w14:paraId="472C3EF0" w14:textId="77777777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:rsidRPr="008D476E" w:rsidR="00FE4873" w:rsidP="00FE4873" w:rsidRDefault="00FE4873" w14:paraId="07774C51" w14:textId="77777777">
            <w:pPr>
              <w:pStyle w:val="12ptBody"/>
              <w:jc w:val="center"/>
            </w:pPr>
          </w:p>
        </w:tc>
      </w:tr>
      <w:tr w:rsidRPr="008D476E" w:rsidR="00FE4873" w:rsidTr="00FE4873" w14:paraId="7F53E1F9" w14:textId="77777777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5ABE601" w14:textId="6E9E7A63">
            <w:pPr>
              <w:pStyle w:val="TableWords"/>
              <w:framePr w:hSpace="0" w:wrap="auto" w:hAnchor="text" w:vAnchor="margin" w:xAlign="left" w:yAlign="inline"/>
            </w:pPr>
            <w:r w:rsidRPr="007A365C">
              <w:t>wary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EA399BD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54DDEA6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7634ADD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73BE1D7" w14:textId="77777777">
            <w:pPr>
              <w:pStyle w:val="12ptBody"/>
              <w:jc w:val="center"/>
            </w:pPr>
          </w:p>
        </w:tc>
      </w:tr>
      <w:tr w:rsidRPr="008D476E" w:rsidR="00FE4873" w:rsidTr="00FE4873" w14:paraId="2D7A64FC" w14:textId="77777777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0110ABD" w14:textId="73EA2898">
            <w:pPr>
              <w:pStyle w:val="TableWords"/>
              <w:framePr w:hSpace="0" w:wrap="auto" w:hAnchor="text" w:vAnchor="margin" w:xAlign="left" w:yAlign="inline"/>
            </w:pPr>
            <w:r w:rsidRPr="007A365C">
              <w:t>steel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8D5C31C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BAAE9D3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6D94FFE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9DEA55B" w14:textId="77777777">
            <w:pPr>
              <w:pStyle w:val="12ptBody"/>
              <w:jc w:val="center"/>
            </w:pPr>
          </w:p>
        </w:tc>
      </w:tr>
      <w:tr w:rsidRPr="008D476E" w:rsidR="00FE4873" w:rsidTr="00FE4873" w14:paraId="3FEB5154" w14:textId="77777777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B80D19E" w14:textId="7DDA3881">
            <w:pPr>
              <w:pStyle w:val="TableWords"/>
              <w:framePr w:hSpace="0" w:wrap="auto" w:hAnchor="text" w:vAnchor="margin" w:xAlign="left" w:yAlign="inline"/>
            </w:pPr>
            <w:r w:rsidRPr="007A365C">
              <w:t>steal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7F66B79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385C8F7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E7B7490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1338111" w14:textId="77777777">
            <w:pPr>
              <w:pStyle w:val="12ptBody"/>
              <w:jc w:val="center"/>
            </w:pPr>
          </w:p>
        </w:tc>
      </w:tr>
      <w:tr w:rsidRPr="008D476E" w:rsidR="00FE4873" w:rsidTr="00FE4873" w14:paraId="65CF3123" w14:textId="77777777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19BC96D" w14:textId="72995F45">
            <w:pPr>
              <w:pStyle w:val="TableWords"/>
              <w:framePr w:hSpace="0" w:wrap="auto" w:hAnchor="text" w:vAnchor="margin" w:xAlign="left" w:yAlign="inline"/>
            </w:pPr>
            <w:r w:rsidRPr="007A365C">
              <w:lastRenderedPageBreak/>
              <w:t>lead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08B2022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45C8168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BDD5071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463DAD6" w14:textId="77777777">
            <w:pPr>
              <w:pStyle w:val="12ptBody"/>
              <w:jc w:val="center"/>
            </w:pPr>
          </w:p>
        </w:tc>
      </w:tr>
      <w:tr w:rsidRPr="008D476E" w:rsidR="00FE4873" w:rsidTr="00FE4873" w14:paraId="7BA6E41B" w14:textId="77777777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89CED0C" w14:textId="7E3B8F8E">
            <w:pPr>
              <w:pStyle w:val="TableWords"/>
              <w:framePr w:hSpace="0" w:wrap="auto" w:hAnchor="text" w:vAnchor="margin" w:xAlign="left" w:yAlign="inline"/>
            </w:pPr>
            <w:r w:rsidRPr="007A365C">
              <w:t>led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73EBD54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CF1FC6E" w14:textId="77777777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A6DFBA6" w14:textId="77777777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85BFA86" w14:textId="77777777">
            <w:pPr>
              <w:pStyle w:val="12ptBody"/>
              <w:jc w:val="center"/>
            </w:pPr>
          </w:p>
        </w:tc>
      </w:tr>
    </w:tbl>
    <w:p w:rsidRPr="008D476E" w:rsidR="00B2235B" w:rsidP="00F07A06" w:rsidRDefault="00B2235B" w14:paraId="4C89E28F" w14:textId="77777777">
      <w:pPr>
        <w:pStyle w:val="12ptBody"/>
        <w:rPr>
          <w:sz w:val="36"/>
          <w:szCs w:val="36"/>
        </w:rPr>
      </w:pPr>
    </w:p>
    <w:p w:rsidR="00B2235B" w:rsidP="00F07A06" w:rsidRDefault="78C4D224" w14:paraId="60C56070" w14:textId="383FFC5D">
      <w:pPr>
        <w:pStyle w:val="12ptBody"/>
      </w:pPr>
      <w:r w:rsidRPr="00A20D1A">
        <w:rPr>
          <w:b/>
          <w:bCs/>
        </w:rPr>
        <w:t xml:space="preserve">Week </w:t>
      </w:r>
      <w:r w:rsidRPr="00A20D1A" w:rsidR="00863706">
        <w:rPr>
          <w:b/>
          <w:bCs/>
        </w:rPr>
        <w:t>3</w:t>
      </w:r>
      <w:r w:rsidRPr="00A20D1A">
        <w:rPr>
          <w:b/>
          <w:bCs/>
        </w:rPr>
        <w:t xml:space="preserve"> – </w:t>
      </w:r>
      <w:r w:rsidR="00FE4873">
        <w:rPr>
          <w:b/>
          <w:bCs/>
        </w:rPr>
        <w:t>3</w:t>
      </w:r>
      <w:r w:rsidR="00FE4873">
        <w:rPr>
          <w:b/>
          <w:bCs/>
          <w:vertAlign w:val="superscript"/>
        </w:rPr>
        <w:t>rd</w:t>
      </w:r>
      <w:r w:rsidRPr="00A20D1A">
        <w:rPr>
          <w:b/>
          <w:bCs/>
        </w:rPr>
        <w:t xml:space="preserve"> May</w:t>
      </w:r>
      <w:r w:rsidRPr="008D476E">
        <w:t xml:space="preserve"> – </w:t>
      </w:r>
      <w:r w:rsidRPr="008D476E" w:rsidR="00863706">
        <w:t>homophones</w:t>
      </w:r>
    </w:p>
    <w:p w:rsidRPr="008D476E" w:rsidR="00A20D1A" w:rsidP="00F07A06" w:rsidRDefault="00A20D1A" w14:paraId="0F119663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Pr="008D476E" w:rsidR="00B2235B" w:rsidTr="00A20D1A" w14:paraId="2B34605D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B2235B" w:rsidP="00A20D1A" w:rsidRDefault="00B2235B" w14:paraId="30C30472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B2235B" w:rsidP="00A20D1A" w:rsidRDefault="00B2235B" w14:paraId="448E50E5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B2235B" w:rsidP="00A20D1A" w:rsidRDefault="00B2235B" w14:paraId="22C245F9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B2235B" w:rsidP="00A20D1A" w:rsidRDefault="00B2235B" w14:paraId="120320B3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:rsidRPr="008D476E" w:rsidR="00B2235B" w:rsidP="00A20D1A" w:rsidRDefault="00B2235B" w14:paraId="1D0A3232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04B484FF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13618C1B" w14:textId="460E646D">
            <w:pPr>
              <w:pStyle w:val="TableWords"/>
              <w:framePr w:hSpace="0" w:wrap="auto" w:hAnchor="text" w:vAnchor="margin" w:xAlign="left" w:yAlign="inline"/>
            </w:pPr>
            <w:r w:rsidRPr="007A365C">
              <w:t>allowed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2048A3C1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1DBEE294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3F071BD6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0EC3B2F1" w14:textId="77777777">
            <w:pPr>
              <w:pStyle w:val="12ptBody"/>
              <w:jc w:val="center"/>
            </w:pPr>
          </w:p>
        </w:tc>
      </w:tr>
      <w:tr w:rsidRPr="008D476E" w:rsidR="00FE4873" w:rsidTr="00FE4873" w14:paraId="2419FA5D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1C5EDC04" w14:textId="095BD423">
            <w:pPr>
              <w:pStyle w:val="TableWords"/>
              <w:framePr w:hSpace="0" w:wrap="auto" w:hAnchor="text" w:vAnchor="margin" w:xAlign="left" w:yAlign="inline"/>
            </w:pPr>
            <w:r w:rsidRPr="007A365C">
              <w:t>aloud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7E2B53D3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5F3BC5B4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131C7491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45B0A0EA" w14:textId="77777777">
            <w:pPr>
              <w:pStyle w:val="12ptBody"/>
              <w:jc w:val="center"/>
            </w:pPr>
          </w:p>
        </w:tc>
      </w:tr>
      <w:tr w:rsidRPr="008D476E" w:rsidR="00FE4873" w:rsidTr="00FE4873" w14:paraId="24164576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13A694F5" w14:textId="69791A9C">
            <w:pPr>
              <w:pStyle w:val="TableWords"/>
              <w:framePr w:hSpace="0" w:wrap="auto" w:hAnchor="text" w:vAnchor="margin" w:xAlign="left" w:yAlign="inline"/>
            </w:pPr>
            <w:r w:rsidRPr="007A365C">
              <w:t>morning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78AD464E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2A6F0D3B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015B63AF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2A0BDC7C" w14:textId="77777777">
            <w:pPr>
              <w:pStyle w:val="12ptBody"/>
              <w:jc w:val="center"/>
            </w:pPr>
          </w:p>
        </w:tc>
      </w:tr>
      <w:tr w:rsidRPr="008D476E" w:rsidR="00FE4873" w:rsidTr="00FE4873" w14:paraId="1711DF45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057378A1" w14:textId="7B45F48B">
            <w:pPr>
              <w:pStyle w:val="TableWords"/>
              <w:framePr w:hSpace="0" w:wrap="auto" w:hAnchor="text" w:vAnchor="margin" w:xAlign="left" w:yAlign="inline"/>
            </w:pPr>
            <w:r w:rsidRPr="007A365C">
              <w:t>mourning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39E76F86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7EAE3E41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7D9752A6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314AA111" w14:textId="77777777">
            <w:pPr>
              <w:pStyle w:val="12ptBody"/>
              <w:jc w:val="center"/>
            </w:pPr>
          </w:p>
        </w:tc>
      </w:tr>
      <w:tr w:rsidRPr="008D476E" w:rsidR="00FE4873" w:rsidTr="00FE4873" w14:paraId="0C0BEBEB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23AF2898" w14:textId="783C2E49">
            <w:pPr>
              <w:pStyle w:val="TableWords"/>
              <w:framePr w:hSpace="0" w:wrap="auto" w:hAnchor="text" w:vAnchor="margin" w:xAlign="left" w:yAlign="inline"/>
            </w:pPr>
            <w:r w:rsidRPr="007A365C">
              <w:t>past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11B5107C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6A46208A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1F5B3084" w14:textId="77777777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:rsidRPr="008D476E" w:rsidR="00FE4873" w:rsidP="00FE4873" w:rsidRDefault="00FE4873" w14:paraId="0860FE64" w14:textId="77777777">
            <w:pPr>
              <w:pStyle w:val="12ptBody"/>
              <w:jc w:val="center"/>
            </w:pPr>
          </w:p>
        </w:tc>
      </w:tr>
      <w:tr w:rsidRPr="008D476E" w:rsidR="00FE4873" w:rsidTr="00FE4873" w14:paraId="760B34D8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0664294" w14:textId="287CEFB3">
            <w:pPr>
              <w:pStyle w:val="TableWords"/>
              <w:framePr w:hSpace="0" w:wrap="auto" w:hAnchor="text" w:vAnchor="margin" w:xAlign="left" w:yAlign="inline"/>
            </w:pPr>
            <w:r w:rsidRPr="007A365C">
              <w:t>passed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E15080D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7E29DDB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BCED12B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83B4D24" w14:textId="77777777">
            <w:pPr>
              <w:pStyle w:val="12ptBody"/>
              <w:jc w:val="center"/>
            </w:pPr>
          </w:p>
        </w:tc>
      </w:tr>
      <w:tr w:rsidRPr="008D476E" w:rsidR="00FE4873" w:rsidTr="00FE4873" w14:paraId="71C25F19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6F72959" w14:textId="2FFE439C">
            <w:pPr>
              <w:pStyle w:val="TableWords"/>
              <w:framePr w:hSpace="0" w:wrap="auto" w:hAnchor="text" w:vAnchor="margin" w:xAlign="left" w:yAlign="inline"/>
            </w:pPr>
            <w:r w:rsidRPr="007A365C">
              <w:t>stationery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2F9FDF1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B8FF2BE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C606E50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A74E6AC" w14:textId="77777777">
            <w:pPr>
              <w:pStyle w:val="12ptBody"/>
              <w:jc w:val="center"/>
            </w:pPr>
          </w:p>
        </w:tc>
      </w:tr>
      <w:tr w:rsidRPr="008D476E" w:rsidR="00FE4873" w:rsidTr="00FE4873" w14:paraId="46F17A46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8C743A2" w14:textId="3BA8B8A2">
            <w:pPr>
              <w:pStyle w:val="TableWords"/>
              <w:framePr w:hSpace="0" w:wrap="auto" w:hAnchor="text" w:vAnchor="margin" w:xAlign="left" w:yAlign="inline"/>
            </w:pPr>
            <w:r w:rsidRPr="007A365C">
              <w:t>stationary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F7A79F1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8A4CF18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5A99C91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6E84023" w14:textId="77777777">
            <w:pPr>
              <w:pStyle w:val="12ptBody"/>
              <w:jc w:val="center"/>
            </w:pPr>
          </w:p>
        </w:tc>
      </w:tr>
      <w:tr w:rsidRPr="008D476E" w:rsidR="00FE4873" w:rsidTr="00FE4873" w14:paraId="7DFE1699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8EC9723" w14:textId="27B1E720">
            <w:pPr>
              <w:pStyle w:val="TableWords"/>
              <w:framePr w:hSpace="0" w:wrap="auto" w:hAnchor="text" w:vAnchor="margin" w:xAlign="left" w:yAlign="inline"/>
            </w:pPr>
            <w:r w:rsidRPr="007A365C">
              <w:t>profit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76EED08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5884B83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8C5A0E0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0B9ABBB" w14:textId="77777777">
            <w:pPr>
              <w:pStyle w:val="12ptBody"/>
              <w:jc w:val="center"/>
            </w:pPr>
          </w:p>
        </w:tc>
      </w:tr>
      <w:tr w:rsidRPr="008D476E" w:rsidR="00FE4873" w:rsidTr="00FE4873" w14:paraId="61467AB2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7B5DA7B" w14:textId="65BE4AC3">
            <w:pPr>
              <w:pStyle w:val="TableWords"/>
              <w:framePr w:hSpace="0" w:wrap="auto" w:hAnchor="text" w:vAnchor="margin" w:xAlign="left" w:yAlign="inline"/>
            </w:pPr>
            <w:r w:rsidRPr="007A365C">
              <w:t>prophet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68B4D91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92B85F3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5BE7FB0" w14:textId="77777777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835568E" w14:textId="77777777">
            <w:pPr>
              <w:pStyle w:val="12ptBody"/>
              <w:jc w:val="center"/>
            </w:pPr>
          </w:p>
        </w:tc>
      </w:tr>
    </w:tbl>
    <w:p w:rsidR="00B2235B" w:rsidP="00F07A06" w:rsidRDefault="00B2235B" w14:paraId="67DDFB31" w14:textId="77777777">
      <w:pPr>
        <w:pStyle w:val="12ptBody"/>
      </w:pPr>
    </w:p>
    <w:p w:rsidRPr="008D476E" w:rsidR="00A20D1A" w:rsidP="00F07A06" w:rsidRDefault="00A20D1A" w14:paraId="49FA82A8" w14:textId="77777777">
      <w:pPr>
        <w:pStyle w:val="12ptBody"/>
      </w:pPr>
    </w:p>
    <w:p w:rsidR="00B2235B" w:rsidP="00F07A06" w:rsidRDefault="00B2235B" w14:paraId="2A734A8A" w14:textId="59074C68">
      <w:pPr>
        <w:pStyle w:val="12ptBody"/>
      </w:pPr>
      <w:r w:rsidRPr="00A20D1A">
        <w:rPr>
          <w:b/>
          <w:bCs/>
        </w:rPr>
        <w:t xml:space="preserve">Week </w:t>
      </w:r>
      <w:r w:rsidRPr="00A20D1A" w:rsidR="00B61595">
        <w:rPr>
          <w:b/>
          <w:bCs/>
        </w:rPr>
        <w:t>4</w:t>
      </w:r>
      <w:r w:rsidRPr="00A20D1A">
        <w:rPr>
          <w:b/>
          <w:bCs/>
        </w:rPr>
        <w:t xml:space="preserve"> – </w:t>
      </w:r>
      <w:r w:rsidRPr="00A20D1A" w:rsidR="00AA4CB1">
        <w:rPr>
          <w:b/>
          <w:bCs/>
        </w:rPr>
        <w:t>1</w:t>
      </w:r>
      <w:r w:rsidR="00FE4873">
        <w:rPr>
          <w:b/>
          <w:bCs/>
        </w:rPr>
        <w:t>0</w:t>
      </w:r>
      <w:r w:rsidRPr="00A20D1A" w:rsidR="00AA4CB1">
        <w:rPr>
          <w:b/>
          <w:bCs/>
          <w:vertAlign w:val="superscript"/>
        </w:rPr>
        <w:t>th</w:t>
      </w:r>
      <w:r w:rsidRPr="00A20D1A" w:rsidR="00AA4CB1">
        <w:rPr>
          <w:b/>
          <w:bCs/>
        </w:rPr>
        <w:t xml:space="preserve"> May</w:t>
      </w:r>
      <w:r w:rsidRPr="008D476E">
        <w:t xml:space="preserve"> – </w:t>
      </w:r>
      <w:r w:rsidRPr="008D476E" w:rsidR="00DC569C">
        <w:t>homophones</w:t>
      </w:r>
    </w:p>
    <w:p w:rsidRPr="008D476E" w:rsidR="00A20D1A" w:rsidP="00F07A06" w:rsidRDefault="00A20D1A" w14:paraId="23FF4C01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Pr="008D476E" w:rsidR="00B2235B" w:rsidTr="00A20D1A" w14:paraId="5FD253B9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B2235B" w:rsidP="00A20D1A" w:rsidRDefault="00B2235B" w14:paraId="14137ADD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B2235B" w:rsidP="00A20D1A" w:rsidRDefault="00B2235B" w14:paraId="4A5D221D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B2235B" w:rsidP="00A20D1A" w:rsidRDefault="00B2235B" w14:paraId="71F2845B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B2235B" w:rsidP="00A20D1A" w:rsidRDefault="00B2235B" w14:paraId="7FCC7E62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:rsidRPr="008D476E" w:rsidR="00B2235B" w:rsidP="00A20D1A" w:rsidRDefault="00B2235B" w14:paraId="63196205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4E4BD5C2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22E2CE5B" w14:textId="7A9D340B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co-operate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72132CFB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64B194AA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0BA124CA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400D037E" w14:textId="77777777">
            <w:pPr>
              <w:pStyle w:val="12ptBody"/>
              <w:jc w:val="center"/>
            </w:pPr>
          </w:p>
        </w:tc>
      </w:tr>
      <w:tr w:rsidRPr="008D476E" w:rsidR="00FE4873" w:rsidTr="00FE4873" w14:paraId="2552B011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4E545D46" w14:textId="3AF10E51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co-ordinate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58B328E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181F292F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7E7BC15E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6CB6366C" w14:textId="77777777">
            <w:pPr>
              <w:pStyle w:val="12ptBody"/>
              <w:jc w:val="center"/>
            </w:pPr>
          </w:p>
        </w:tc>
      </w:tr>
      <w:tr w:rsidRPr="008D476E" w:rsidR="00FE4873" w:rsidTr="00FE4873" w14:paraId="63A41E8A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70394621" w14:textId="55A413CB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co-own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6044448A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36065932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2C989EB1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760CC9BC" w14:textId="77777777">
            <w:pPr>
              <w:pStyle w:val="12ptBody"/>
              <w:jc w:val="center"/>
            </w:pPr>
          </w:p>
        </w:tc>
      </w:tr>
      <w:tr w:rsidRPr="008D476E" w:rsidR="00FE4873" w:rsidTr="00FE4873" w14:paraId="6311F6BE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2A348DE5" w14:textId="743AF96B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re-enter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3D344409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1922EFCE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6C565FD7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48A7A92D" w14:textId="77777777">
            <w:pPr>
              <w:pStyle w:val="12ptBody"/>
              <w:jc w:val="center"/>
            </w:pPr>
          </w:p>
        </w:tc>
      </w:tr>
      <w:tr w:rsidRPr="008D476E" w:rsidR="00FE4873" w:rsidTr="00FE4873" w14:paraId="674334A6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4333B73B" w14:textId="559901B8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re-elect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320934F7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2641BC1A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42D9F927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3F38207D" w14:textId="77777777">
            <w:pPr>
              <w:pStyle w:val="12ptBody"/>
              <w:jc w:val="center"/>
            </w:pPr>
          </w:p>
        </w:tc>
      </w:tr>
      <w:tr w:rsidRPr="008D476E" w:rsidR="00FE4873" w:rsidTr="00FE4873" w14:paraId="2E413A43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847AAF6" w14:textId="64BF9918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re-educate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0764D00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574C43B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B98CD00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FFD2A00" w14:textId="77777777">
            <w:pPr>
              <w:pStyle w:val="12ptBody"/>
              <w:jc w:val="center"/>
            </w:pPr>
          </w:p>
        </w:tc>
      </w:tr>
      <w:tr w:rsidRPr="008D476E" w:rsidR="00FE4873" w:rsidTr="00FE4873" w14:paraId="5CCF71DB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764E459" w14:textId="1AC9F851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ex-convict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498F32A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AB55B03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A716A3E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C05926E" w14:textId="77777777">
            <w:pPr>
              <w:pStyle w:val="12ptBody"/>
              <w:jc w:val="center"/>
            </w:pPr>
          </w:p>
        </w:tc>
      </w:tr>
      <w:tr w:rsidRPr="008D476E" w:rsidR="00FE4873" w:rsidTr="00FE4873" w14:paraId="39F3D87D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D4FCDFB" w14:textId="50CCF845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ex-husband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99DCD7C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5E0C378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AB7BFFE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64D2E3D" w14:textId="77777777">
            <w:pPr>
              <w:pStyle w:val="12ptBody"/>
              <w:jc w:val="center"/>
            </w:pPr>
          </w:p>
        </w:tc>
      </w:tr>
      <w:tr w:rsidRPr="008D476E" w:rsidR="00FE4873" w:rsidTr="00FE4873" w14:paraId="7F592776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AC516B0" w14:textId="2F52A300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ex-wife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60451A0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EBC5258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9AFF767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EB2E072" w14:textId="77777777">
            <w:pPr>
              <w:pStyle w:val="12ptBody"/>
              <w:jc w:val="center"/>
            </w:pPr>
          </w:p>
        </w:tc>
      </w:tr>
      <w:tr w:rsidRPr="008D476E" w:rsidR="00FE4873" w:rsidTr="00FE4873" w14:paraId="5F4BDAF2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A4BE6F6" w14:textId="198CB03A">
            <w:pPr>
              <w:pStyle w:val="TableWords"/>
              <w:framePr w:hSpace="0" w:wrap="auto" w:hAnchor="text" w:vAnchor="margin" w:xAlign="left" w:yAlign="inline"/>
              <w:rPr>
                <w:sz w:val="28"/>
                <w:szCs w:val="28"/>
              </w:rPr>
            </w:pPr>
            <w:r w:rsidRPr="00055ADE">
              <w:t>mid-Atlantic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CE8200A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0221413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668DAB8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F9B9911" w14:textId="77777777">
            <w:pPr>
              <w:pStyle w:val="12ptBody"/>
              <w:jc w:val="center"/>
            </w:pPr>
          </w:p>
        </w:tc>
      </w:tr>
    </w:tbl>
    <w:p w:rsidRPr="00A20D1A" w:rsidR="00B2235B" w:rsidP="00A20D1A" w:rsidRDefault="00B2235B" w14:paraId="7C1B5179" w14:textId="77777777">
      <w:pPr>
        <w:pStyle w:val="12ptBody"/>
      </w:pPr>
    </w:p>
    <w:p w:rsidR="00B2235B" w:rsidP="00A20D1A" w:rsidRDefault="00B2235B" w14:paraId="3F118DD0" w14:textId="77777777">
      <w:pPr>
        <w:pStyle w:val="12ptBody"/>
      </w:pPr>
    </w:p>
    <w:p w:rsidR="00A20D1A" w:rsidP="00A20D1A" w:rsidRDefault="00A20D1A" w14:paraId="1F7A2BF9" w14:textId="77777777">
      <w:pPr>
        <w:pStyle w:val="12ptBody"/>
      </w:pPr>
    </w:p>
    <w:p w:rsidR="00A20D1A" w:rsidP="00A20D1A" w:rsidRDefault="00A20D1A" w14:paraId="2CF5A6E8" w14:textId="77777777">
      <w:pPr>
        <w:pStyle w:val="12ptBody"/>
      </w:pPr>
    </w:p>
    <w:p w:rsidR="00A20D1A" w:rsidP="00A20D1A" w:rsidRDefault="00A20D1A" w14:paraId="6710D5A4" w14:textId="77777777">
      <w:pPr>
        <w:pStyle w:val="12ptBody"/>
      </w:pPr>
    </w:p>
    <w:p w:rsidR="00A20D1A" w:rsidP="00A20D1A" w:rsidRDefault="00A20D1A" w14:paraId="0BE0D9BC" w14:textId="77777777">
      <w:pPr>
        <w:pStyle w:val="12ptBody"/>
      </w:pPr>
    </w:p>
    <w:p w:rsidRPr="00A20D1A" w:rsidR="00A20D1A" w:rsidP="00A20D1A" w:rsidRDefault="00A20D1A" w14:paraId="4C0DBD04" w14:textId="77777777">
      <w:pPr>
        <w:pStyle w:val="12ptBody"/>
      </w:pPr>
    </w:p>
    <w:p w:rsidR="00B2235B" w:rsidP="00F07A06" w:rsidRDefault="00B2235B" w14:paraId="46191360" w14:textId="2E9DD856">
      <w:pPr>
        <w:pStyle w:val="12ptBody"/>
      </w:pPr>
      <w:r w:rsidRPr="00A20D1A">
        <w:rPr>
          <w:b/>
          <w:bCs/>
        </w:rPr>
        <w:lastRenderedPageBreak/>
        <w:t xml:space="preserve">Week </w:t>
      </w:r>
      <w:r w:rsidRPr="00A20D1A" w:rsidR="00B61595">
        <w:rPr>
          <w:b/>
          <w:bCs/>
        </w:rPr>
        <w:t>5</w:t>
      </w:r>
      <w:r w:rsidRPr="00A20D1A">
        <w:rPr>
          <w:b/>
          <w:bCs/>
        </w:rPr>
        <w:t xml:space="preserve"> – </w:t>
      </w:r>
      <w:r w:rsidRPr="00A20D1A" w:rsidR="2776BF6D">
        <w:rPr>
          <w:b/>
          <w:bCs/>
        </w:rPr>
        <w:t>1</w:t>
      </w:r>
      <w:r w:rsidR="00FE4873">
        <w:rPr>
          <w:b/>
          <w:bCs/>
        </w:rPr>
        <w:t>7</w:t>
      </w:r>
      <w:r w:rsidRPr="00A20D1A" w:rsidR="00AA4CB1">
        <w:rPr>
          <w:b/>
          <w:bCs/>
          <w:vertAlign w:val="superscript"/>
        </w:rPr>
        <w:t>th</w:t>
      </w:r>
      <w:r w:rsidRPr="00A20D1A" w:rsidR="2776BF6D">
        <w:rPr>
          <w:b/>
          <w:bCs/>
        </w:rPr>
        <w:t xml:space="preserve"> </w:t>
      </w:r>
      <w:r w:rsidRPr="00A20D1A" w:rsidR="00AA4CB1">
        <w:rPr>
          <w:b/>
          <w:bCs/>
        </w:rPr>
        <w:t>May</w:t>
      </w:r>
      <w:r w:rsidRPr="008D476E">
        <w:t xml:space="preserve"> – </w:t>
      </w:r>
      <w:r w:rsidR="00FE4873">
        <w:t>CE words</w:t>
      </w:r>
    </w:p>
    <w:p w:rsidRPr="008D476E" w:rsidR="00A20D1A" w:rsidP="00F07A06" w:rsidRDefault="00A20D1A" w14:paraId="4B092A4F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Pr="008D476E" w:rsidR="00B2235B" w:rsidTr="00A20D1A" w14:paraId="1DF142B6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B2235B" w:rsidP="00A20D1A" w:rsidRDefault="00B2235B" w14:paraId="39A8E9C6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B2235B" w:rsidP="00A20D1A" w:rsidRDefault="00B2235B" w14:paraId="201D18F0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B2235B" w:rsidP="00A20D1A" w:rsidRDefault="00B2235B" w14:paraId="17527805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:rsidRPr="008D476E" w:rsidR="00B2235B" w:rsidP="00A20D1A" w:rsidRDefault="00B2235B" w14:paraId="51D32092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:rsidRPr="008D476E" w:rsidR="00B2235B" w:rsidP="00A20D1A" w:rsidRDefault="00B2235B" w14:paraId="2B956931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7E6E152C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4B9905A6" w14:textId="09B53C51">
            <w:pPr>
              <w:pStyle w:val="TableWords"/>
              <w:framePr w:hSpace="0" w:wrap="auto" w:hAnchor="text" w:vAnchor="margin" w:xAlign="left" w:yAlign="inline"/>
            </w:pPr>
            <w:r>
              <w:t>achieve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487AA0B9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2374B6DF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4F983E6F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1EA015B9" w14:textId="77777777">
            <w:pPr>
              <w:pStyle w:val="12ptBody"/>
              <w:jc w:val="center"/>
            </w:pPr>
          </w:p>
        </w:tc>
      </w:tr>
      <w:tr w:rsidRPr="008D476E" w:rsidR="00FE4873" w:rsidTr="00FE4873" w14:paraId="13B69DC9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602F3750" w14:textId="54CD7B5D">
            <w:pPr>
              <w:pStyle w:val="TableWords"/>
              <w:framePr w:hSpace="0" w:wrap="auto" w:hAnchor="text" w:vAnchor="margin" w:xAlign="left" w:yAlign="inline"/>
            </w:pPr>
            <w:r>
              <w:t>ancient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0E69DB59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0E108C4C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2BE30478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3F2F46A9" w14:textId="77777777">
            <w:pPr>
              <w:pStyle w:val="12ptBody"/>
              <w:jc w:val="center"/>
            </w:pPr>
          </w:p>
        </w:tc>
      </w:tr>
      <w:tr w:rsidRPr="008D476E" w:rsidR="00FE4873" w:rsidTr="00FE4873" w14:paraId="45B6765B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5FCFDA12" w14:textId="7CD7586A">
            <w:pPr>
              <w:pStyle w:val="TableWords"/>
              <w:framePr w:hSpace="0" w:wrap="auto" w:hAnchor="text" w:vAnchor="margin" w:xAlign="left" w:yAlign="inline"/>
            </w:pPr>
            <w:r>
              <w:t>appreciate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43EDCB44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149BCAAB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37BAC93B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13C69E60" w14:textId="77777777">
            <w:pPr>
              <w:pStyle w:val="12ptBody"/>
              <w:jc w:val="center"/>
            </w:pPr>
          </w:p>
        </w:tc>
      </w:tr>
      <w:tr w:rsidRPr="008D476E" w:rsidR="00FE4873" w:rsidTr="00FE4873" w14:paraId="1BF7208D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03E764B8" w14:textId="649228A4">
            <w:pPr>
              <w:pStyle w:val="TableWords"/>
              <w:framePr w:hSpace="0" w:wrap="auto" w:hAnchor="text" w:vAnchor="margin" w:xAlign="left" w:yAlign="inline"/>
            </w:pPr>
            <w:r>
              <w:t>available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5F0F8A49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7238E922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0C54BCA9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29D643E3" w14:textId="77777777">
            <w:pPr>
              <w:pStyle w:val="12ptBody"/>
              <w:jc w:val="center"/>
            </w:pPr>
          </w:p>
        </w:tc>
      </w:tr>
      <w:tr w:rsidRPr="008D476E" w:rsidR="00FE4873" w:rsidTr="00FE4873" w14:paraId="6E58B213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FE4873" w:rsidP="00FE4873" w:rsidRDefault="00FE4873" w14:paraId="72A886D4" w14:textId="406B6AA8">
            <w:pPr>
              <w:pStyle w:val="TableWords"/>
              <w:framePr w:hSpace="0" w:wrap="auto" w:hAnchor="text" w:vAnchor="margin" w:xAlign="left" w:yAlign="inline"/>
            </w:pPr>
            <w:r>
              <w:t>bruise</w:t>
            </w:r>
          </w:p>
        </w:tc>
        <w:tc>
          <w:tcPr>
            <w:tcW w:w="1773" w:type="dxa"/>
            <w:vAlign w:val="center"/>
          </w:tcPr>
          <w:p w:rsidRPr="008D476E" w:rsidR="00FE4873" w:rsidP="00FE4873" w:rsidRDefault="00FE4873" w14:paraId="46496967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FE4873" w:rsidP="00FE4873" w:rsidRDefault="00FE4873" w14:paraId="095D6DF6" w14:textId="77777777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:rsidRPr="008D476E" w:rsidR="00FE4873" w:rsidP="00FE4873" w:rsidRDefault="00FE4873" w14:paraId="60502C2A" w14:textId="77777777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:rsidRPr="008D476E" w:rsidR="00FE4873" w:rsidP="00FE4873" w:rsidRDefault="00FE4873" w14:paraId="7EBB3121" w14:textId="77777777">
            <w:pPr>
              <w:pStyle w:val="12ptBody"/>
              <w:jc w:val="center"/>
            </w:pPr>
          </w:p>
        </w:tc>
      </w:tr>
      <w:tr w:rsidRPr="008D476E" w:rsidR="00FE4873" w:rsidTr="00FE4873" w14:paraId="51BEE03D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BB4831A" w14:textId="16AE0B57">
            <w:pPr>
              <w:pStyle w:val="TableWords"/>
              <w:framePr w:hSpace="0" w:wrap="auto" w:hAnchor="text" w:vAnchor="margin" w:xAlign="left" w:yAlign="inline"/>
            </w:pPr>
            <w:r>
              <w:t>communicate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716748E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3824BF1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8A84D04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B9F8505" w14:textId="77777777">
            <w:pPr>
              <w:pStyle w:val="12ptBody"/>
              <w:jc w:val="center"/>
            </w:pPr>
          </w:p>
        </w:tc>
      </w:tr>
      <w:tr w:rsidRPr="008D476E" w:rsidR="00FE4873" w:rsidTr="00FE4873" w14:paraId="296A8713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2AD72AE" w14:textId="46DB87B3">
            <w:pPr>
              <w:pStyle w:val="TableWords"/>
              <w:framePr w:hSpace="0" w:wrap="auto" w:hAnchor="text" w:vAnchor="margin" w:xAlign="left" w:yAlign="inline"/>
            </w:pPr>
            <w:r>
              <w:t>competition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31553FA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44384B3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D4689A3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61B1E6A" w14:textId="77777777">
            <w:pPr>
              <w:pStyle w:val="12ptBody"/>
              <w:jc w:val="center"/>
            </w:pPr>
          </w:p>
        </w:tc>
      </w:tr>
      <w:tr w:rsidRPr="008D476E" w:rsidR="00FE4873" w:rsidTr="00FE4873" w14:paraId="212D4AEB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6CCB113" w14:textId="4816A91E">
            <w:pPr>
              <w:pStyle w:val="TableWords"/>
              <w:framePr w:hSpace="0" w:wrap="auto" w:hAnchor="text" w:vAnchor="margin" w:xAlign="left" w:yAlign="inline"/>
            </w:pPr>
            <w:r>
              <w:t>conscious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5B2298E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EF0E59B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AA54DEA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2AAE558" w14:textId="77777777">
            <w:pPr>
              <w:pStyle w:val="12ptBody"/>
              <w:jc w:val="center"/>
            </w:pPr>
          </w:p>
        </w:tc>
      </w:tr>
      <w:tr w:rsidRPr="008D476E" w:rsidR="00FE4873" w:rsidTr="00FE4873" w14:paraId="08FE57AC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19FED10" w14:textId="6DAB9DA0">
            <w:pPr>
              <w:pStyle w:val="TableWords"/>
              <w:framePr w:hSpace="0" w:wrap="auto" w:hAnchor="text" w:vAnchor="margin" w:xAlign="left" w:yAlign="inline"/>
            </w:pPr>
            <w:r>
              <w:t>criticise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F567AE5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3B5753D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35F7B08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0FF9B87" w14:textId="77777777">
            <w:pPr>
              <w:pStyle w:val="12ptBody"/>
              <w:jc w:val="center"/>
            </w:pPr>
          </w:p>
        </w:tc>
      </w:tr>
      <w:tr w:rsidRPr="008D476E" w:rsidR="00FE4873" w:rsidTr="00FE4873" w14:paraId="4A4C7A08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0761BDB" w14:textId="638E1ED1">
            <w:pPr>
              <w:pStyle w:val="TableWords"/>
              <w:framePr w:hSpace="0" w:wrap="auto" w:hAnchor="text" w:vAnchor="margin" w:xAlign="left" w:yAlign="inline"/>
            </w:pPr>
            <w:r>
              <w:t>desperate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E176723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2DCADF7" w14:textId="77777777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70AA723" w14:textId="77777777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EBAAB5A" w14:textId="77777777">
            <w:pPr>
              <w:pStyle w:val="12ptBody"/>
              <w:jc w:val="center"/>
            </w:pPr>
          </w:p>
        </w:tc>
      </w:tr>
    </w:tbl>
    <w:p w:rsidR="00B2235B" w:rsidP="00F07A06" w:rsidRDefault="00B2235B" w14:paraId="72F252AE" w14:textId="77777777">
      <w:pPr>
        <w:pStyle w:val="12ptBody"/>
      </w:pPr>
    </w:p>
    <w:p w:rsidRPr="008D476E" w:rsidR="00A20D1A" w:rsidP="00F07A06" w:rsidRDefault="00A20D1A" w14:paraId="555ACBE1" w14:textId="77777777">
      <w:pPr>
        <w:pStyle w:val="12ptBody"/>
      </w:pPr>
    </w:p>
    <w:p w:rsidR="00B2235B" w:rsidP="00F07A06" w:rsidRDefault="00B2235B" w14:paraId="174C5B85" w14:textId="0C2C82DA">
      <w:pPr>
        <w:pStyle w:val="12ptBody"/>
      </w:pPr>
      <w:r w:rsidRPr="00A20D1A">
        <w:rPr>
          <w:b/>
          <w:bCs/>
        </w:rPr>
        <w:t xml:space="preserve">Week </w:t>
      </w:r>
      <w:r w:rsidRPr="00A20D1A" w:rsidR="00AA78C9">
        <w:rPr>
          <w:b/>
          <w:bCs/>
        </w:rPr>
        <w:t>6</w:t>
      </w:r>
      <w:r w:rsidRPr="00A20D1A">
        <w:rPr>
          <w:b/>
          <w:bCs/>
        </w:rPr>
        <w:t xml:space="preserve"> – </w:t>
      </w:r>
      <w:r w:rsidRPr="00A20D1A" w:rsidR="00BE4E06">
        <w:rPr>
          <w:b/>
          <w:bCs/>
        </w:rPr>
        <w:t>2</w:t>
      </w:r>
      <w:r w:rsidR="00FE4873">
        <w:rPr>
          <w:b/>
          <w:bCs/>
        </w:rPr>
        <w:t>4</w:t>
      </w:r>
      <w:r w:rsidRPr="00A20D1A" w:rsidR="61CB485B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June</w:t>
      </w:r>
      <w:r w:rsidRPr="008D476E">
        <w:t xml:space="preserve"> – </w:t>
      </w:r>
      <w:r w:rsidRPr="008D476E" w:rsidR="00AA78C9">
        <w:t>CE words</w:t>
      </w:r>
    </w:p>
    <w:p w:rsidRPr="008D476E" w:rsidR="00A20D1A" w:rsidP="00F07A06" w:rsidRDefault="00A20D1A" w14:paraId="675FBC8E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Pr="008D476E" w:rsidR="00B2235B" w:rsidTr="00A20D1A" w14:paraId="1D011452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B2235B" w:rsidP="00A20D1A" w:rsidRDefault="00B2235B" w14:paraId="5ED1791D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B2235B" w:rsidP="00A20D1A" w:rsidRDefault="00B2235B" w14:paraId="25202C19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B2235B" w:rsidP="00A20D1A" w:rsidRDefault="00B2235B" w14:paraId="5E487766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:rsidRPr="008D476E" w:rsidR="00B2235B" w:rsidP="00A20D1A" w:rsidRDefault="00B2235B" w14:paraId="1D19665D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:rsidRPr="008D476E" w:rsidR="00B2235B" w:rsidP="00A20D1A" w:rsidRDefault="00B2235B" w14:paraId="7278BD3F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42D67899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4D755FFC" w14:textId="363706DB">
            <w:pPr>
              <w:pStyle w:val="TableWords"/>
              <w:framePr w:hSpace="0" w:wrap="auto" w:hAnchor="text" w:vAnchor="margin" w:xAlign="left" w:yAlign="inline"/>
            </w:pPr>
            <w:r>
              <w:t>determined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2AF02A5A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5A95966F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37B91510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FE4873" w:rsidP="00FE4873" w:rsidRDefault="00FE4873" w14:paraId="5269E080" w14:textId="77777777">
            <w:pPr>
              <w:pStyle w:val="12ptBody"/>
              <w:jc w:val="center"/>
            </w:pPr>
          </w:p>
        </w:tc>
      </w:tr>
      <w:tr w:rsidRPr="008D476E" w:rsidR="00FE4873" w:rsidTr="00FE4873" w14:paraId="4553CA55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38DD6737" w14:textId="68BD5D81">
            <w:pPr>
              <w:pStyle w:val="TableWords"/>
              <w:framePr w:hSpace="0" w:wrap="auto" w:hAnchor="text" w:vAnchor="margin" w:xAlign="left" w:yAlign="inline"/>
            </w:pPr>
            <w:r>
              <w:t>embarrass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20CD7675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0546394E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72110DCB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FE4873" w:rsidP="00FE4873" w:rsidRDefault="00FE4873" w14:paraId="134B2840" w14:textId="77777777">
            <w:pPr>
              <w:pStyle w:val="12ptBody"/>
              <w:jc w:val="center"/>
            </w:pPr>
          </w:p>
        </w:tc>
      </w:tr>
      <w:tr w:rsidRPr="008D476E" w:rsidR="00FE4873" w:rsidTr="00FE4873" w14:paraId="65C7AB1C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3A8609BA" w14:textId="2FDA42D0">
            <w:pPr>
              <w:pStyle w:val="TableWords"/>
              <w:framePr w:hSpace="0" w:wrap="auto" w:hAnchor="text" w:vAnchor="margin" w:xAlign="left" w:yAlign="inline"/>
            </w:pPr>
            <w:r>
              <w:t>environment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432FFF29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235C9286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316DF539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FE4873" w:rsidP="00FE4873" w:rsidRDefault="00FE4873" w14:paraId="62655DAD" w14:textId="77777777">
            <w:pPr>
              <w:pStyle w:val="12ptBody"/>
              <w:jc w:val="center"/>
            </w:pPr>
          </w:p>
        </w:tc>
      </w:tr>
      <w:tr w:rsidRPr="008D476E" w:rsidR="00FE4873" w:rsidTr="00FE4873" w14:paraId="1F29C8F7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37FC3547" w14:textId="76AD9B8D">
            <w:pPr>
              <w:pStyle w:val="TableWords"/>
              <w:framePr w:hSpace="0" w:wrap="auto" w:hAnchor="text" w:vAnchor="margin" w:xAlign="left" w:yAlign="inline"/>
            </w:pPr>
            <w:r>
              <w:t>equipment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6194B20B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207F3441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4B045670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FE4873" w:rsidP="00FE4873" w:rsidRDefault="00FE4873" w14:paraId="0074E2B4" w14:textId="77777777">
            <w:pPr>
              <w:pStyle w:val="12ptBody"/>
              <w:jc w:val="center"/>
            </w:pPr>
          </w:p>
        </w:tc>
      </w:tr>
      <w:tr w:rsidRPr="008D476E" w:rsidR="00FE4873" w:rsidTr="00FE4873" w14:paraId="08AB3057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210F80B4" w14:textId="05915E13">
            <w:pPr>
              <w:pStyle w:val="TableWords"/>
              <w:framePr w:hSpace="0" w:wrap="auto" w:hAnchor="text" w:vAnchor="margin" w:xAlign="left" w:yAlign="inline"/>
            </w:pPr>
            <w:r>
              <w:t>familiar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6AC9379E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44678FC3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FE4873" w:rsidP="00FE4873" w:rsidRDefault="00FE4873" w14:paraId="54030886" w14:textId="77777777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:rsidRPr="008D476E" w:rsidR="00FE4873" w:rsidP="00FE4873" w:rsidRDefault="00FE4873" w14:paraId="136AF0F9" w14:textId="77777777">
            <w:pPr>
              <w:pStyle w:val="12ptBody"/>
              <w:jc w:val="center"/>
            </w:pPr>
          </w:p>
        </w:tc>
      </w:tr>
      <w:tr w:rsidRPr="008D476E" w:rsidR="00FE4873" w:rsidTr="00FE4873" w14:paraId="7A04432B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A6A2FB5" w14:textId="10AD94F3">
            <w:pPr>
              <w:pStyle w:val="TableWords"/>
              <w:framePr w:hSpace="0" w:wrap="auto" w:hAnchor="text" w:vAnchor="margin" w:xAlign="left" w:yAlign="inline"/>
            </w:pPr>
            <w:r>
              <w:t>government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6B4EBC6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5C5ED8A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5367C1C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64401C3" w14:textId="77777777">
            <w:pPr>
              <w:pStyle w:val="12ptBody"/>
              <w:jc w:val="center"/>
            </w:pPr>
          </w:p>
        </w:tc>
      </w:tr>
      <w:tr w:rsidRPr="008D476E" w:rsidR="00FE4873" w:rsidTr="00FE4873" w14:paraId="483F747D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091C4B5" w14:textId="72A2A659">
            <w:pPr>
              <w:pStyle w:val="TableWords"/>
              <w:framePr w:hSpace="0" w:wrap="auto" w:hAnchor="text" w:vAnchor="margin" w:xAlign="left" w:yAlign="inline"/>
            </w:pPr>
            <w:r>
              <w:t>identity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333FF70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CDB418E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26EC492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E77E2AB" w14:textId="77777777">
            <w:pPr>
              <w:pStyle w:val="12ptBody"/>
              <w:jc w:val="center"/>
            </w:pPr>
          </w:p>
        </w:tc>
      </w:tr>
      <w:tr w:rsidRPr="008D476E" w:rsidR="00FE4873" w:rsidTr="00FE4873" w14:paraId="5B05FA44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564CC5B" w14:textId="4CCFEC7B">
            <w:pPr>
              <w:pStyle w:val="TableWords"/>
              <w:framePr w:hSpace="0" w:wrap="auto" w:hAnchor="text" w:vAnchor="margin" w:xAlign="left" w:yAlign="inline"/>
            </w:pPr>
            <w:r>
              <w:t>individual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7009CF2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D91BA3D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AA2BD8E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04ED31E" w14:textId="77777777">
            <w:pPr>
              <w:pStyle w:val="12ptBody"/>
              <w:jc w:val="center"/>
            </w:pPr>
          </w:p>
        </w:tc>
      </w:tr>
      <w:tr w:rsidRPr="008D476E" w:rsidR="00FE4873" w:rsidTr="00FE4873" w14:paraId="4F78D1EE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F5EF0C7" w14:textId="007365CB">
            <w:pPr>
              <w:pStyle w:val="TableWords"/>
              <w:framePr w:hSpace="0" w:wrap="auto" w:hAnchor="text" w:vAnchor="margin" w:xAlign="left" w:yAlign="inline"/>
            </w:pPr>
            <w:r>
              <w:t>interrupt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847AF40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11B037E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461B911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4056ECF" w14:textId="77777777">
            <w:pPr>
              <w:pStyle w:val="12ptBody"/>
              <w:jc w:val="center"/>
            </w:pPr>
          </w:p>
        </w:tc>
      </w:tr>
      <w:tr w:rsidRPr="008D476E" w:rsidR="00FE4873" w:rsidTr="00FE4873" w14:paraId="515D3B7F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91A67AB" w14:textId="46FDD275">
            <w:pPr>
              <w:pStyle w:val="TableWords"/>
              <w:framePr w:hSpace="0" w:wrap="auto" w:hAnchor="text" w:vAnchor="margin" w:xAlign="left" w:yAlign="inline"/>
            </w:pPr>
            <w:r>
              <w:t>language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508094D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059A452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A018CFE" w14:textId="77777777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88AD6C0" w14:textId="77777777">
            <w:pPr>
              <w:pStyle w:val="12ptBody"/>
              <w:jc w:val="center"/>
            </w:pPr>
          </w:p>
        </w:tc>
      </w:tr>
    </w:tbl>
    <w:p w:rsidRPr="008D476E" w:rsidR="00AA78C9" w:rsidP="00F07A06" w:rsidRDefault="00AA78C9" w14:paraId="00C05660" w14:textId="77777777">
      <w:pPr>
        <w:pStyle w:val="12ptBody"/>
      </w:pPr>
    </w:p>
    <w:p w:rsidRPr="008D476E" w:rsidR="00AA78C9" w:rsidP="00F07A06" w:rsidRDefault="00AA78C9" w14:paraId="6DBE4F2E" w14:textId="77777777">
      <w:pPr>
        <w:pStyle w:val="12ptBody"/>
      </w:pPr>
    </w:p>
    <w:p w:rsidR="23937028" w:rsidP="23937028" w:rsidRDefault="23937028" w14:paraId="555128BB" w14:textId="3C05943B">
      <w:pPr>
        <w:pStyle w:val="12ptBody"/>
        <w:rPr>
          <w:b w:val="1"/>
          <w:bCs w:val="1"/>
        </w:rPr>
      </w:pPr>
    </w:p>
    <w:p w:rsidR="23937028" w:rsidP="23937028" w:rsidRDefault="23937028" w14:paraId="3553BA29" w14:textId="51496406">
      <w:pPr>
        <w:pStyle w:val="12ptBody"/>
        <w:rPr>
          <w:b w:val="1"/>
          <w:bCs w:val="1"/>
        </w:rPr>
      </w:pPr>
    </w:p>
    <w:p w:rsidR="23937028" w:rsidP="23937028" w:rsidRDefault="23937028" w14:paraId="029419C1" w14:textId="2E57CBAC">
      <w:pPr>
        <w:pStyle w:val="12ptBody"/>
        <w:rPr>
          <w:b w:val="1"/>
          <w:bCs w:val="1"/>
        </w:rPr>
      </w:pPr>
    </w:p>
    <w:p w:rsidR="00B2235B" w:rsidP="00F07A06" w:rsidRDefault="00B2235B" w14:paraId="38F07B4B" w14:textId="216A7A2C">
      <w:pPr>
        <w:pStyle w:val="12ptBody"/>
      </w:pPr>
      <w:r w:rsidRPr="00A20D1A">
        <w:rPr>
          <w:b/>
          <w:bCs/>
        </w:rPr>
        <w:t xml:space="preserve">Week </w:t>
      </w:r>
      <w:r w:rsidRPr="00A20D1A" w:rsidR="00AA78C9">
        <w:rPr>
          <w:b/>
          <w:bCs/>
        </w:rPr>
        <w:t>7</w:t>
      </w:r>
      <w:r w:rsidRPr="00A20D1A">
        <w:rPr>
          <w:b/>
          <w:bCs/>
        </w:rPr>
        <w:t xml:space="preserve"> – </w:t>
      </w:r>
      <w:r w:rsidR="00FE4873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</w:t>
      </w:r>
      <w:r w:rsidRPr="00A20D1A" w:rsidR="2522F787">
        <w:rPr>
          <w:b/>
          <w:bCs/>
        </w:rPr>
        <w:t>uly</w:t>
      </w:r>
      <w:r w:rsidRPr="008D476E">
        <w:t xml:space="preserve"> </w:t>
      </w:r>
      <w:r w:rsidRPr="008D476E" w:rsidR="00AA78C9">
        <w:t>–</w:t>
      </w:r>
      <w:r w:rsidRPr="008D476E">
        <w:t xml:space="preserve"> </w:t>
      </w:r>
      <w:r w:rsidRPr="008D476E" w:rsidR="00AA78C9">
        <w:t>CE words</w:t>
      </w:r>
    </w:p>
    <w:p w:rsidRPr="008D476E" w:rsidR="00A20D1A" w:rsidP="00F07A06" w:rsidRDefault="00A20D1A" w14:paraId="7CB6BA8B" w14:textId="77777777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Pr="008D476E" w:rsidR="00B2235B" w:rsidTr="00A20D1A" w14:paraId="4190A89C" w14:textId="77777777">
        <w:trPr>
          <w:trHeight w:val="397"/>
        </w:trPr>
        <w:tc>
          <w:tcPr>
            <w:tcW w:w="1744" w:type="dxa"/>
            <w:vAlign w:val="center"/>
          </w:tcPr>
          <w:p w:rsidRPr="008D476E" w:rsidR="00B2235B" w:rsidP="00A20D1A" w:rsidRDefault="00B2235B" w14:paraId="091F5F95" w14:textId="77777777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:rsidRPr="008D476E" w:rsidR="00B2235B" w:rsidP="00A20D1A" w:rsidRDefault="00B2235B" w14:paraId="13A29EFD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:rsidRPr="008D476E" w:rsidR="00B2235B" w:rsidP="00A20D1A" w:rsidRDefault="00B2235B" w14:paraId="60BA0ACD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:rsidRPr="008D476E" w:rsidR="00B2235B" w:rsidP="00A20D1A" w:rsidRDefault="00B2235B" w14:paraId="5C3D51D5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:rsidRPr="008D476E" w:rsidR="00B2235B" w:rsidP="00A20D1A" w:rsidRDefault="00B2235B" w14:paraId="37793FC8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B2235B" w:rsidTr="00A20D1A" w14:paraId="7375E577" w14:textId="77777777">
        <w:trPr>
          <w:trHeight w:val="397"/>
        </w:trPr>
        <w:tc>
          <w:tcPr>
            <w:tcW w:w="1744" w:type="dxa"/>
            <w:vAlign w:val="center"/>
          </w:tcPr>
          <w:p w:rsidRPr="00FE4873" w:rsidR="00B2235B" w:rsidP="00FE4873" w:rsidRDefault="00890428" w14:paraId="65A1310D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t>different</w:t>
            </w:r>
          </w:p>
        </w:tc>
        <w:tc>
          <w:tcPr>
            <w:tcW w:w="1773" w:type="dxa"/>
            <w:vAlign w:val="center"/>
          </w:tcPr>
          <w:p w:rsidRPr="008D476E" w:rsidR="00B2235B" w:rsidP="00A20D1A" w:rsidRDefault="00B2235B" w14:paraId="73E3AB64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B2235B" w:rsidP="00A20D1A" w:rsidRDefault="00B2235B" w14:paraId="00331C36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B2235B" w:rsidP="00A20D1A" w:rsidRDefault="00B2235B" w14:paraId="43CDE0EA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B2235B" w:rsidP="00A20D1A" w:rsidRDefault="00B2235B" w14:paraId="4C3A4BAC" w14:textId="77777777">
            <w:pPr>
              <w:pStyle w:val="12ptBody"/>
              <w:jc w:val="center"/>
            </w:pPr>
          </w:p>
        </w:tc>
      </w:tr>
      <w:tr w:rsidRPr="008D476E" w:rsidR="00B2235B" w:rsidTr="00A20D1A" w14:paraId="4E8DD404" w14:textId="77777777">
        <w:trPr>
          <w:trHeight w:val="397"/>
        </w:trPr>
        <w:tc>
          <w:tcPr>
            <w:tcW w:w="1744" w:type="dxa"/>
            <w:vAlign w:val="center"/>
          </w:tcPr>
          <w:p w:rsidRPr="00FE4873" w:rsidR="00B2235B" w:rsidP="00FE4873" w:rsidRDefault="00890428" w14:paraId="0CF0FA39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t>difficult</w:t>
            </w:r>
          </w:p>
        </w:tc>
        <w:tc>
          <w:tcPr>
            <w:tcW w:w="1773" w:type="dxa"/>
            <w:vAlign w:val="center"/>
          </w:tcPr>
          <w:p w:rsidRPr="008D476E" w:rsidR="00B2235B" w:rsidP="00A20D1A" w:rsidRDefault="00B2235B" w14:paraId="13BC1714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B2235B" w:rsidP="00A20D1A" w:rsidRDefault="00B2235B" w14:paraId="31CE20D9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B2235B" w:rsidP="00A20D1A" w:rsidRDefault="00B2235B" w14:paraId="4BCF02B7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B2235B" w:rsidP="00A20D1A" w:rsidRDefault="00B2235B" w14:paraId="5FA8172C" w14:textId="77777777">
            <w:pPr>
              <w:pStyle w:val="12ptBody"/>
              <w:jc w:val="center"/>
            </w:pPr>
          </w:p>
        </w:tc>
      </w:tr>
      <w:tr w:rsidRPr="008D476E" w:rsidR="00B2235B" w:rsidTr="00A20D1A" w14:paraId="437E87AE" w14:textId="77777777">
        <w:trPr>
          <w:trHeight w:val="397"/>
        </w:trPr>
        <w:tc>
          <w:tcPr>
            <w:tcW w:w="1744" w:type="dxa"/>
            <w:vAlign w:val="center"/>
          </w:tcPr>
          <w:p w:rsidRPr="00FE4873" w:rsidR="00B2235B" w:rsidP="00FE4873" w:rsidRDefault="00595955" w14:paraId="320B7FE9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t>earth</w:t>
            </w:r>
          </w:p>
        </w:tc>
        <w:tc>
          <w:tcPr>
            <w:tcW w:w="1773" w:type="dxa"/>
            <w:vAlign w:val="center"/>
          </w:tcPr>
          <w:p w:rsidRPr="008D476E" w:rsidR="00B2235B" w:rsidP="00A20D1A" w:rsidRDefault="00B2235B" w14:paraId="7E36DB0B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B2235B" w:rsidP="00A20D1A" w:rsidRDefault="00B2235B" w14:paraId="197E2731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B2235B" w:rsidP="00A20D1A" w:rsidRDefault="00B2235B" w14:paraId="17B22F63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B2235B" w:rsidP="00A20D1A" w:rsidRDefault="00B2235B" w14:paraId="29D09F5D" w14:textId="77777777">
            <w:pPr>
              <w:pStyle w:val="12ptBody"/>
              <w:jc w:val="center"/>
            </w:pPr>
          </w:p>
        </w:tc>
      </w:tr>
      <w:tr w:rsidRPr="008D476E" w:rsidR="00B2235B" w:rsidTr="00A20D1A" w14:paraId="693739AD" w14:textId="77777777">
        <w:trPr>
          <w:trHeight w:val="397"/>
        </w:trPr>
        <w:tc>
          <w:tcPr>
            <w:tcW w:w="1744" w:type="dxa"/>
            <w:vAlign w:val="center"/>
          </w:tcPr>
          <w:p w:rsidRPr="00FE4873" w:rsidR="00B2235B" w:rsidP="00FE4873" w:rsidRDefault="00595955" w14:paraId="6827F055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t>eight</w:t>
            </w:r>
          </w:p>
        </w:tc>
        <w:tc>
          <w:tcPr>
            <w:tcW w:w="1773" w:type="dxa"/>
            <w:vAlign w:val="center"/>
          </w:tcPr>
          <w:p w:rsidRPr="008D476E" w:rsidR="00B2235B" w:rsidP="00A20D1A" w:rsidRDefault="00B2235B" w14:paraId="5F3BC9B7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B2235B" w:rsidP="00A20D1A" w:rsidRDefault="00B2235B" w14:paraId="13B64D58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B2235B" w:rsidP="00A20D1A" w:rsidRDefault="00B2235B" w14:paraId="53C1F6F8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B2235B" w:rsidP="00A20D1A" w:rsidRDefault="00B2235B" w14:paraId="532C654E" w14:textId="77777777">
            <w:pPr>
              <w:pStyle w:val="12ptBody"/>
              <w:jc w:val="center"/>
            </w:pPr>
          </w:p>
        </w:tc>
      </w:tr>
      <w:tr w:rsidRPr="008D476E" w:rsidR="00B2235B" w:rsidTr="00A20D1A" w14:paraId="4F0E5C8D" w14:textId="77777777">
        <w:trPr>
          <w:trHeight w:val="397"/>
        </w:trPr>
        <w:tc>
          <w:tcPr>
            <w:tcW w:w="1744" w:type="dxa"/>
            <w:vAlign w:val="center"/>
          </w:tcPr>
          <w:p w:rsidRPr="00FE4873" w:rsidR="00B2235B" w:rsidP="00FE4873" w:rsidRDefault="00595955" w14:paraId="06AC819C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lastRenderedPageBreak/>
              <w:t>exercise</w:t>
            </w:r>
          </w:p>
        </w:tc>
        <w:tc>
          <w:tcPr>
            <w:tcW w:w="1773" w:type="dxa"/>
            <w:vAlign w:val="center"/>
          </w:tcPr>
          <w:p w:rsidRPr="008D476E" w:rsidR="00B2235B" w:rsidP="00A20D1A" w:rsidRDefault="00B2235B" w14:paraId="22F4F665" w14:textId="77777777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:rsidRPr="008D476E" w:rsidR="00B2235B" w:rsidP="00A20D1A" w:rsidRDefault="00B2235B" w14:paraId="2A9D476D" w14:textId="77777777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:rsidRPr="008D476E" w:rsidR="00B2235B" w:rsidP="00A20D1A" w:rsidRDefault="00B2235B" w14:paraId="6EC9E60E" w14:textId="77777777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:rsidRPr="008D476E" w:rsidR="00B2235B" w:rsidP="00A20D1A" w:rsidRDefault="00B2235B" w14:paraId="528B8F89" w14:textId="77777777">
            <w:pPr>
              <w:pStyle w:val="12ptBody"/>
              <w:jc w:val="center"/>
            </w:pPr>
          </w:p>
        </w:tc>
      </w:tr>
      <w:tr w:rsidRPr="008D476E" w:rsidR="00B2235B" w:rsidTr="00A20D1A" w14:paraId="47E7EC0E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FE4873" w:rsidR="00B2235B" w:rsidP="00FE4873" w:rsidRDefault="00595955" w14:paraId="750168A2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t>favourite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5217FFC5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7DBBF836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2F2E330B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1A68F767" w14:textId="77777777">
            <w:pPr>
              <w:pStyle w:val="12ptBody"/>
              <w:jc w:val="center"/>
            </w:pPr>
          </w:p>
        </w:tc>
      </w:tr>
      <w:tr w:rsidRPr="008D476E" w:rsidR="00B2235B" w:rsidTr="00A20D1A" w14:paraId="380CA0CD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FE4873" w:rsidR="00B2235B" w:rsidP="00FE4873" w:rsidRDefault="00595955" w14:paraId="2757B36C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t>fruit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6A8B0402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7225AF65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2AC69A66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201DF354" w14:textId="77777777">
            <w:pPr>
              <w:pStyle w:val="12ptBody"/>
              <w:jc w:val="center"/>
            </w:pPr>
          </w:p>
        </w:tc>
      </w:tr>
      <w:tr w:rsidRPr="008D476E" w:rsidR="00B2235B" w:rsidTr="00A20D1A" w14:paraId="08EBF1A5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FE4873" w:rsidR="00B2235B" w:rsidP="00FE4873" w:rsidRDefault="00595955" w14:paraId="5781B6A8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t>group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2649313C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60F29B58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563E62EC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3265DD6A" w14:textId="77777777">
            <w:pPr>
              <w:pStyle w:val="12ptBody"/>
              <w:jc w:val="center"/>
            </w:pPr>
          </w:p>
        </w:tc>
      </w:tr>
      <w:tr w:rsidRPr="008D476E" w:rsidR="00B2235B" w:rsidTr="00A20D1A" w14:paraId="10237551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FE4873" w:rsidR="00B2235B" w:rsidP="00FE4873" w:rsidRDefault="00595955" w14:paraId="5EA1FB04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t>guide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0727AB83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17EB7903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3F8E3950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4E398801" w14:textId="77777777">
            <w:pPr>
              <w:pStyle w:val="12ptBody"/>
              <w:jc w:val="center"/>
            </w:pPr>
          </w:p>
        </w:tc>
      </w:tr>
      <w:tr w:rsidRPr="008D476E" w:rsidR="00B2235B" w:rsidTr="00A20D1A" w14:paraId="3A25D05B" w14:textId="77777777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:rsidRPr="00FE4873" w:rsidR="00B2235B" w:rsidP="00FE4873" w:rsidRDefault="00B5658B" w14:paraId="3B586DEE" w14:textId="77777777">
            <w:pPr>
              <w:pStyle w:val="TableWords"/>
              <w:framePr w:hSpace="0" w:wrap="auto" w:hAnchor="text" w:vAnchor="margin" w:xAlign="left" w:yAlign="inline"/>
            </w:pPr>
            <w:r w:rsidRPr="00FE4873">
              <w:t>height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4A7E2491" w14:textId="77777777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644DB819" w14:textId="77777777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149C86BA" w14:textId="77777777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:rsidRPr="008D476E" w:rsidR="00B2235B" w:rsidP="00A20D1A" w:rsidRDefault="00B2235B" w14:paraId="53E959C6" w14:textId="77777777">
            <w:pPr>
              <w:pStyle w:val="12ptBody"/>
              <w:jc w:val="center"/>
            </w:pPr>
          </w:p>
        </w:tc>
      </w:tr>
    </w:tbl>
    <w:p w:rsidR="00B2235B" w:rsidP="00F07A06" w:rsidRDefault="00B2235B" w14:paraId="57B6FB37" w14:textId="77777777">
      <w:pPr>
        <w:pStyle w:val="12ptBody"/>
      </w:pPr>
    </w:p>
    <w:p w:rsidRPr="008D476E" w:rsidR="00A20D1A" w:rsidP="00F07A06" w:rsidRDefault="00A20D1A" w14:paraId="21D043C0" w14:textId="77777777">
      <w:pPr>
        <w:pStyle w:val="12ptBody"/>
      </w:pPr>
    </w:p>
    <w:p w:rsidR="00B2235B" w:rsidP="00F07A06" w:rsidRDefault="00B2235B" w14:paraId="4DC3DD43" w14:textId="311BD96E">
      <w:pPr>
        <w:pStyle w:val="12ptBody"/>
      </w:pPr>
      <w:r w:rsidRPr="00A20D1A">
        <w:rPr>
          <w:b/>
          <w:bCs/>
        </w:rPr>
        <w:t xml:space="preserve">Week </w:t>
      </w:r>
      <w:r w:rsidRPr="00A20D1A" w:rsidR="00AA78C9">
        <w:rPr>
          <w:b/>
          <w:bCs/>
        </w:rPr>
        <w:t>8</w:t>
      </w:r>
      <w:r w:rsidRPr="00A20D1A">
        <w:rPr>
          <w:b/>
          <w:bCs/>
        </w:rPr>
        <w:t xml:space="preserve"> – </w:t>
      </w:r>
      <w:r w:rsidRPr="00A20D1A" w:rsidR="00BE4E06">
        <w:rPr>
          <w:b/>
          <w:bCs/>
        </w:rPr>
        <w:t>1</w:t>
      </w:r>
      <w:r w:rsidR="00FE4873">
        <w:rPr>
          <w:b/>
          <w:bCs/>
        </w:rPr>
        <w:t>4</w:t>
      </w:r>
      <w:r w:rsidRPr="00A20D1A" w:rsidR="00BE4E06">
        <w:rPr>
          <w:b/>
          <w:bCs/>
          <w:vertAlign w:val="superscript"/>
        </w:rPr>
        <w:t>th</w:t>
      </w:r>
      <w:r w:rsidRPr="00A20D1A" w:rsidR="00BE4E06">
        <w:rPr>
          <w:b/>
          <w:bCs/>
        </w:rPr>
        <w:t xml:space="preserve"> Ju</w:t>
      </w:r>
      <w:r w:rsidRPr="00A20D1A" w:rsidR="20E90176">
        <w:rPr>
          <w:b/>
          <w:bCs/>
        </w:rPr>
        <w:t>ly</w:t>
      </w:r>
      <w:r w:rsidRPr="008D476E">
        <w:t xml:space="preserve"> – </w:t>
      </w:r>
      <w:r w:rsidRPr="008D476E" w:rsidR="00AA78C9">
        <w:t>C</w:t>
      </w:r>
      <w:r w:rsidR="00FE4873">
        <w:t>W</w:t>
      </w:r>
      <w:r w:rsidRPr="008D476E" w:rsidR="00AA78C9">
        <w:t xml:space="preserve"> words</w:t>
      </w:r>
    </w:p>
    <w:p w:rsidRPr="008D476E" w:rsidR="00A20D1A" w:rsidP="00F07A06" w:rsidRDefault="00A20D1A" w14:paraId="6E0C3C3D" w14:textId="77777777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color="A6A6A6" w:sz="4" w:space="0"/>
          <w:left w:val="single" w:color="A6A6A6" w:sz="4" w:space="0"/>
          <w:bottom w:val="single" w:color="A6A6A6" w:sz="4" w:space="0"/>
          <w:right w:val="single" w:color="A6A6A6" w:sz="4" w:space="0"/>
          <w:insideH w:val="single" w:color="A6A6A6" w:sz="4" w:space="0"/>
          <w:insideV w:val="single" w:color="A6A6A6" w:sz="4" w:space="0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Pr="008D476E" w:rsidR="00B2235B" w:rsidTr="00A20D1A" w14:paraId="1A8D6807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B2235B" w:rsidP="00A20D1A" w:rsidRDefault="00B2235B" w14:paraId="666FD563" w14:textId="77777777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:rsidRPr="008D476E" w:rsidR="00B2235B" w:rsidP="00A20D1A" w:rsidRDefault="00B2235B" w14:paraId="6B5A2016" w14:textId="77777777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:rsidRPr="008D476E" w:rsidR="00B2235B" w:rsidP="00A20D1A" w:rsidRDefault="00B2235B" w14:paraId="7B8DE61F" w14:textId="77777777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:rsidRPr="008D476E" w:rsidR="00B2235B" w:rsidP="00A20D1A" w:rsidRDefault="00B2235B" w14:paraId="0DC23651" w14:textId="77777777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:rsidRPr="008D476E" w:rsidR="00B2235B" w:rsidP="00A20D1A" w:rsidRDefault="00B2235B" w14:paraId="6EAA690F" w14:textId="77777777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Pr="008D476E" w:rsidR="00FE4873" w:rsidTr="00FE4873" w14:paraId="26D25395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3DDC8685" w14:textId="3264CA7A">
            <w:pPr>
              <w:pStyle w:val="TableWords"/>
              <w:framePr w:hSpace="0" w:wrap="auto" w:hAnchor="text" w:vAnchor="margin" w:xAlign="left" w:yAlign="inline"/>
            </w:pPr>
            <w:r>
              <w:t>recommend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50217C13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2FA1C3FD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6BE887A4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52A88A66" w14:textId="77777777">
            <w:pPr>
              <w:pStyle w:val="12ptBody"/>
              <w:jc w:val="center"/>
            </w:pPr>
          </w:p>
        </w:tc>
      </w:tr>
      <w:tr w:rsidRPr="008D476E" w:rsidR="00FE4873" w:rsidTr="00FE4873" w14:paraId="547E4116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6DDD3D83" w14:textId="421528B3">
            <w:pPr>
              <w:pStyle w:val="TableWords"/>
              <w:framePr w:hSpace="0" w:wrap="auto" w:hAnchor="text" w:vAnchor="margin" w:xAlign="left" w:yAlign="inline"/>
            </w:pPr>
            <w:r>
              <w:t>relevant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5B8DC83E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6947E3E3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05FE74DA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0DD58C91" w14:textId="77777777">
            <w:pPr>
              <w:pStyle w:val="12ptBody"/>
              <w:jc w:val="center"/>
            </w:pPr>
          </w:p>
        </w:tc>
      </w:tr>
      <w:tr w:rsidRPr="008D476E" w:rsidR="00FE4873" w:rsidTr="00FE4873" w14:paraId="75DC235D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0A93BB7E" w14:textId="355DD928">
            <w:pPr>
              <w:pStyle w:val="TableWords"/>
              <w:framePr w:hSpace="0" w:wrap="auto" w:hAnchor="text" w:vAnchor="margin" w:xAlign="left" w:yAlign="inline"/>
            </w:pPr>
            <w:r>
              <w:t>restaurant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608C83B9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09A63DD5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499EBDE4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69E79F6E" w14:textId="77777777">
            <w:pPr>
              <w:pStyle w:val="12ptBody"/>
              <w:jc w:val="center"/>
            </w:pPr>
          </w:p>
        </w:tc>
      </w:tr>
      <w:tr w:rsidRPr="008D476E" w:rsidR="00FE4873" w:rsidTr="00FE4873" w14:paraId="120A9149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19458FEA" w14:textId="540785C3">
            <w:pPr>
              <w:pStyle w:val="TableWords"/>
              <w:framePr w:hSpace="0" w:wrap="auto" w:hAnchor="text" w:vAnchor="margin" w:xAlign="left" w:yAlign="inline"/>
            </w:pPr>
            <w:r>
              <w:t>rhythm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CAEB17E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74DBEC10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33FC11FB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684AA0E0" w14:textId="77777777">
            <w:pPr>
              <w:pStyle w:val="12ptBody"/>
              <w:jc w:val="center"/>
            </w:pPr>
          </w:p>
        </w:tc>
      </w:tr>
      <w:tr w:rsidRPr="008D476E" w:rsidR="00FE4873" w:rsidTr="00FE4873" w14:paraId="191B1D21" w14:textId="77777777">
        <w:trPr>
          <w:trHeight w:val="397"/>
        </w:trPr>
        <w:tc>
          <w:tcPr>
            <w:tcW w:w="1735" w:type="dxa"/>
            <w:vAlign w:val="center"/>
          </w:tcPr>
          <w:p w:rsidRPr="008D476E" w:rsidR="00FE4873" w:rsidP="00FE4873" w:rsidRDefault="00FE4873" w14:paraId="3A74642D" w14:textId="791A288E">
            <w:pPr>
              <w:pStyle w:val="TableWords"/>
              <w:framePr w:hSpace="0" w:wrap="auto" w:hAnchor="text" w:vAnchor="margin" w:xAlign="left" w:yAlign="inline"/>
            </w:pPr>
            <w:r>
              <w:t>shoulder</w:t>
            </w:r>
          </w:p>
        </w:tc>
        <w:tc>
          <w:tcPr>
            <w:tcW w:w="1777" w:type="dxa"/>
            <w:vAlign w:val="center"/>
          </w:tcPr>
          <w:p w:rsidRPr="008D476E" w:rsidR="00FE4873" w:rsidP="00FE4873" w:rsidRDefault="00FE4873" w14:paraId="1E33F734" w14:textId="77777777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:rsidRPr="008D476E" w:rsidR="00FE4873" w:rsidP="00FE4873" w:rsidRDefault="00FE4873" w14:paraId="4A9F4C19" w14:textId="77777777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:rsidRPr="008D476E" w:rsidR="00FE4873" w:rsidP="00FE4873" w:rsidRDefault="00FE4873" w14:paraId="5C373C7D" w14:textId="77777777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:rsidRPr="008D476E" w:rsidR="00FE4873" w:rsidP="00FE4873" w:rsidRDefault="00FE4873" w14:paraId="4E186658" w14:textId="77777777">
            <w:pPr>
              <w:pStyle w:val="12ptBody"/>
              <w:jc w:val="center"/>
            </w:pPr>
          </w:p>
        </w:tc>
      </w:tr>
      <w:tr w:rsidRPr="008D476E" w:rsidR="00FE4873" w:rsidTr="00FE4873" w14:paraId="06634052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03948B0" w14:textId="47716A34">
            <w:pPr>
              <w:pStyle w:val="TableWords"/>
              <w:framePr w:hSpace="0" w:wrap="auto" w:hAnchor="text" w:vAnchor="margin" w:xAlign="left" w:yAlign="inline"/>
            </w:pPr>
            <w:r>
              <w:t>soldier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0A66FA3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C15A90A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602C2F8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2FE71DE" w14:textId="77777777">
            <w:pPr>
              <w:pStyle w:val="12ptBody"/>
              <w:jc w:val="center"/>
            </w:pPr>
          </w:p>
        </w:tc>
      </w:tr>
      <w:tr w:rsidRPr="008D476E" w:rsidR="00FE4873" w:rsidTr="00FE4873" w14:paraId="3B518264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28A74822" w14:textId="6A3AB205">
            <w:pPr>
              <w:pStyle w:val="TableWords"/>
              <w:framePr w:hSpace="0" w:wrap="auto" w:hAnchor="text" w:vAnchor="margin" w:xAlign="left" w:yAlign="inline"/>
            </w:pPr>
            <w:r>
              <w:t>suggest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486F8A0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8FCD569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693FB54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61DABB9" w14:textId="77777777">
            <w:pPr>
              <w:pStyle w:val="12ptBody"/>
              <w:jc w:val="center"/>
            </w:pPr>
          </w:p>
        </w:tc>
      </w:tr>
      <w:tr w:rsidRPr="008D476E" w:rsidR="00FE4873" w:rsidTr="00FE4873" w14:paraId="2028A90E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41041A48" w14:textId="010701CB">
            <w:pPr>
              <w:pStyle w:val="TableWords"/>
              <w:framePr w:hSpace="0" w:wrap="auto" w:hAnchor="text" w:vAnchor="margin" w:xAlign="left" w:yAlign="inline"/>
            </w:pPr>
            <w:r>
              <w:t>temperature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57121D5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02BD4DF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C926FD0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8D861B1" w14:textId="77777777">
            <w:pPr>
              <w:pStyle w:val="12ptBody"/>
              <w:jc w:val="center"/>
            </w:pPr>
          </w:p>
        </w:tc>
      </w:tr>
      <w:tr w:rsidRPr="008D476E" w:rsidR="00FE4873" w:rsidTr="00FE4873" w14:paraId="16C9A57B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2EA4B30" w14:textId="16660D1D">
            <w:pPr>
              <w:pStyle w:val="TableWords"/>
              <w:framePr w:hSpace="0" w:wrap="auto" w:hAnchor="text" w:vAnchor="margin" w:xAlign="left" w:yAlign="inline"/>
            </w:pPr>
            <w:r>
              <w:t>variety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015346C2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2CE3D8A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D1BD8C2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05778FF" w14:textId="77777777">
            <w:pPr>
              <w:pStyle w:val="12ptBody"/>
              <w:jc w:val="center"/>
            </w:pPr>
          </w:p>
        </w:tc>
      </w:tr>
      <w:tr w:rsidRPr="008D476E" w:rsidR="00FE4873" w:rsidTr="00FE4873" w14:paraId="428B95FB" w14:textId="77777777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50DE272A" w14:textId="17937347">
            <w:pPr>
              <w:pStyle w:val="TableWords"/>
              <w:framePr w:hSpace="0" w:wrap="auto" w:hAnchor="text" w:vAnchor="margin" w:xAlign="left" w:yAlign="inline"/>
            </w:pPr>
            <w:r>
              <w:t>vehicle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75915B09" w14:textId="77777777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645E4DDF" w14:textId="77777777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10DE498B" w14:textId="77777777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:rsidRPr="008D476E" w:rsidR="00FE4873" w:rsidP="00FE4873" w:rsidRDefault="00FE4873" w14:paraId="3AB811B1" w14:textId="77777777">
            <w:pPr>
              <w:pStyle w:val="12ptBody"/>
              <w:jc w:val="center"/>
            </w:pPr>
          </w:p>
        </w:tc>
      </w:tr>
    </w:tbl>
    <w:p w:rsidRPr="008D476E" w:rsidR="00B2235B" w:rsidP="00F07A06" w:rsidRDefault="00B2235B" w14:paraId="0005A07E" w14:textId="77777777">
      <w:pPr>
        <w:pStyle w:val="12ptBody"/>
      </w:pPr>
    </w:p>
    <w:sectPr w:rsidRPr="008D476E" w:rsidR="00B2235B" w:rsidSect="00802B3E">
      <w:pgSz w:w="11906" w:h="16838" w:orient="portrait"/>
      <w:pgMar w:top="1174" w:right="1440" w:bottom="1440" w:left="1440" w:header="708" w:footer="708" w:gutter="0"/>
      <w:pgBorders w:offsetFrom="page">
        <w:top w:val="single" w:color="000000" w:themeColor="text1" w:sz="24" w:space="24"/>
        <w:left w:val="single" w:color="000000" w:themeColor="text1" w:sz="24" w:space="24"/>
        <w:bottom w:val="single" w:color="000000" w:themeColor="text1" w:sz="24" w:space="24"/>
        <w:right w:val="single" w:color="000000" w:themeColor="text1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6E02321"/>
    <w:multiLevelType w:val="hybridMultilevel"/>
    <w:tmpl w:val="541C4954"/>
    <w:lvl w:ilvl="0" w:tplc="1D3E1D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43565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4"/>
  <w:proofState w:spelling="clean" w:grammar="dirty"/>
  <w:attachedTemplate r:id="rId1"/>
  <w:trackRevisions w:val="false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384"/>
    <w:rsid w:val="00015612"/>
    <w:rsid w:val="0004493C"/>
    <w:rsid w:val="0005287E"/>
    <w:rsid w:val="00057DE8"/>
    <w:rsid w:val="00061C66"/>
    <w:rsid w:val="00075AB7"/>
    <w:rsid w:val="00080E6F"/>
    <w:rsid w:val="000855C0"/>
    <w:rsid w:val="00086A23"/>
    <w:rsid w:val="0008735E"/>
    <w:rsid w:val="000A4D2F"/>
    <w:rsid w:val="000B4243"/>
    <w:rsid w:val="000D30EB"/>
    <w:rsid w:val="000E000C"/>
    <w:rsid w:val="000F5F4E"/>
    <w:rsid w:val="00141FAC"/>
    <w:rsid w:val="001840CA"/>
    <w:rsid w:val="00197902"/>
    <w:rsid w:val="001A26DE"/>
    <w:rsid w:val="001A4109"/>
    <w:rsid w:val="001B1068"/>
    <w:rsid w:val="001B41FA"/>
    <w:rsid w:val="001D25E6"/>
    <w:rsid w:val="001E20FA"/>
    <w:rsid w:val="001F70A6"/>
    <w:rsid w:val="0020217E"/>
    <w:rsid w:val="00203643"/>
    <w:rsid w:val="00210A84"/>
    <w:rsid w:val="00224363"/>
    <w:rsid w:val="00226205"/>
    <w:rsid w:val="002274F9"/>
    <w:rsid w:val="00231818"/>
    <w:rsid w:val="00233AC9"/>
    <w:rsid w:val="00253A15"/>
    <w:rsid w:val="00260E2E"/>
    <w:rsid w:val="00261700"/>
    <w:rsid w:val="0027241C"/>
    <w:rsid w:val="00280B43"/>
    <w:rsid w:val="002948F4"/>
    <w:rsid w:val="002B0C6D"/>
    <w:rsid w:val="002B6B8C"/>
    <w:rsid w:val="002B6FA5"/>
    <w:rsid w:val="002C35C3"/>
    <w:rsid w:val="002D7830"/>
    <w:rsid w:val="003005A5"/>
    <w:rsid w:val="00304568"/>
    <w:rsid w:val="00323666"/>
    <w:rsid w:val="00327BB1"/>
    <w:rsid w:val="0033373C"/>
    <w:rsid w:val="0033700F"/>
    <w:rsid w:val="003504E4"/>
    <w:rsid w:val="00355DFD"/>
    <w:rsid w:val="00370289"/>
    <w:rsid w:val="003930F6"/>
    <w:rsid w:val="00396FF0"/>
    <w:rsid w:val="003A1501"/>
    <w:rsid w:val="003B1F5E"/>
    <w:rsid w:val="003B45B5"/>
    <w:rsid w:val="003B513F"/>
    <w:rsid w:val="003D15C9"/>
    <w:rsid w:val="003D23B2"/>
    <w:rsid w:val="003D2C0F"/>
    <w:rsid w:val="003E5BBF"/>
    <w:rsid w:val="00404E66"/>
    <w:rsid w:val="0041700C"/>
    <w:rsid w:val="0042420C"/>
    <w:rsid w:val="004357BD"/>
    <w:rsid w:val="004411DB"/>
    <w:rsid w:val="00453F90"/>
    <w:rsid w:val="00476697"/>
    <w:rsid w:val="004972F4"/>
    <w:rsid w:val="004A65AF"/>
    <w:rsid w:val="004B5BDA"/>
    <w:rsid w:val="004B7523"/>
    <w:rsid w:val="004D3BAA"/>
    <w:rsid w:val="00505441"/>
    <w:rsid w:val="00517F56"/>
    <w:rsid w:val="00524030"/>
    <w:rsid w:val="00534F6C"/>
    <w:rsid w:val="005425ED"/>
    <w:rsid w:val="00557D18"/>
    <w:rsid w:val="00576CD5"/>
    <w:rsid w:val="00576F26"/>
    <w:rsid w:val="00582FA4"/>
    <w:rsid w:val="00595955"/>
    <w:rsid w:val="005B5424"/>
    <w:rsid w:val="005B7E3F"/>
    <w:rsid w:val="005D11CA"/>
    <w:rsid w:val="005E4D10"/>
    <w:rsid w:val="005F232D"/>
    <w:rsid w:val="005F30A1"/>
    <w:rsid w:val="00615287"/>
    <w:rsid w:val="0062066C"/>
    <w:rsid w:val="006337A7"/>
    <w:rsid w:val="00633A77"/>
    <w:rsid w:val="00683591"/>
    <w:rsid w:val="006C1EA9"/>
    <w:rsid w:val="006D1093"/>
    <w:rsid w:val="006D2DD6"/>
    <w:rsid w:val="006F7B94"/>
    <w:rsid w:val="00701800"/>
    <w:rsid w:val="00731871"/>
    <w:rsid w:val="007340EA"/>
    <w:rsid w:val="00736095"/>
    <w:rsid w:val="00747BE1"/>
    <w:rsid w:val="00751E77"/>
    <w:rsid w:val="00754A6E"/>
    <w:rsid w:val="00760781"/>
    <w:rsid w:val="007772FA"/>
    <w:rsid w:val="007806C2"/>
    <w:rsid w:val="00780780"/>
    <w:rsid w:val="007859B6"/>
    <w:rsid w:val="007B2CA9"/>
    <w:rsid w:val="007B3721"/>
    <w:rsid w:val="007C0335"/>
    <w:rsid w:val="007C2D79"/>
    <w:rsid w:val="007C48DA"/>
    <w:rsid w:val="007C49E3"/>
    <w:rsid w:val="007D5071"/>
    <w:rsid w:val="007E00AD"/>
    <w:rsid w:val="007E00B4"/>
    <w:rsid w:val="007E4F61"/>
    <w:rsid w:val="007E5D10"/>
    <w:rsid w:val="007E6A4A"/>
    <w:rsid w:val="00802B3E"/>
    <w:rsid w:val="0080568A"/>
    <w:rsid w:val="008109A1"/>
    <w:rsid w:val="008129F6"/>
    <w:rsid w:val="00863706"/>
    <w:rsid w:val="00890428"/>
    <w:rsid w:val="008A188E"/>
    <w:rsid w:val="008A20E2"/>
    <w:rsid w:val="008C2F62"/>
    <w:rsid w:val="008C75D7"/>
    <w:rsid w:val="008D1427"/>
    <w:rsid w:val="008D476E"/>
    <w:rsid w:val="008E4C78"/>
    <w:rsid w:val="008E7D0A"/>
    <w:rsid w:val="0091008D"/>
    <w:rsid w:val="00917839"/>
    <w:rsid w:val="0092420F"/>
    <w:rsid w:val="00925323"/>
    <w:rsid w:val="00931AF2"/>
    <w:rsid w:val="0095262B"/>
    <w:rsid w:val="00953963"/>
    <w:rsid w:val="0097565D"/>
    <w:rsid w:val="00992821"/>
    <w:rsid w:val="00995355"/>
    <w:rsid w:val="00996B0A"/>
    <w:rsid w:val="009B09A9"/>
    <w:rsid w:val="009B2097"/>
    <w:rsid w:val="009C4F55"/>
    <w:rsid w:val="009C5E61"/>
    <w:rsid w:val="009C7AF5"/>
    <w:rsid w:val="009D3AF1"/>
    <w:rsid w:val="009F060D"/>
    <w:rsid w:val="00A20D1A"/>
    <w:rsid w:val="00A35A9E"/>
    <w:rsid w:val="00A51E20"/>
    <w:rsid w:val="00A53580"/>
    <w:rsid w:val="00A55332"/>
    <w:rsid w:val="00A72C7E"/>
    <w:rsid w:val="00A72D91"/>
    <w:rsid w:val="00A7365C"/>
    <w:rsid w:val="00A74A5E"/>
    <w:rsid w:val="00A76B7E"/>
    <w:rsid w:val="00A83A3A"/>
    <w:rsid w:val="00A90D18"/>
    <w:rsid w:val="00AA4CB1"/>
    <w:rsid w:val="00AA78C9"/>
    <w:rsid w:val="00AC3117"/>
    <w:rsid w:val="00AD0764"/>
    <w:rsid w:val="00AE1356"/>
    <w:rsid w:val="00AF5E72"/>
    <w:rsid w:val="00B07F78"/>
    <w:rsid w:val="00B17F4E"/>
    <w:rsid w:val="00B2235B"/>
    <w:rsid w:val="00B24350"/>
    <w:rsid w:val="00B47886"/>
    <w:rsid w:val="00B55F0A"/>
    <w:rsid w:val="00B5658B"/>
    <w:rsid w:val="00B61595"/>
    <w:rsid w:val="00B66E0B"/>
    <w:rsid w:val="00B73E62"/>
    <w:rsid w:val="00B76925"/>
    <w:rsid w:val="00B81C8E"/>
    <w:rsid w:val="00B90E98"/>
    <w:rsid w:val="00B94D53"/>
    <w:rsid w:val="00BA42E6"/>
    <w:rsid w:val="00BB3277"/>
    <w:rsid w:val="00BB6B6F"/>
    <w:rsid w:val="00BC3087"/>
    <w:rsid w:val="00BC6CA6"/>
    <w:rsid w:val="00BE4E06"/>
    <w:rsid w:val="00C0191A"/>
    <w:rsid w:val="00C2483F"/>
    <w:rsid w:val="00C2543A"/>
    <w:rsid w:val="00C26C37"/>
    <w:rsid w:val="00C41C8E"/>
    <w:rsid w:val="00C50E8B"/>
    <w:rsid w:val="00C60F37"/>
    <w:rsid w:val="00C748F3"/>
    <w:rsid w:val="00C75C2B"/>
    <w:rsid w:val="00CB66D7"/>
    <w:rsid w:val="00CC1D4B"/>
    <w:rsid w:val="00CE6F9F"/>
    <w:rsid w:val="00D16A0C"/>
    <w:rsid w:val="00D17245"/>
    <w:rsid w:val="00D33096"/>
    <w:rsid w:val="00D45320"/>
    <w:rsid w:val="00D50973"/>
    <w:rsid w:val="00D85780"/>
    <w:rsid w:val="00DA45FF"/>
    <w:rsid w:val="00DA55B1"/>
    <w:rsid w:val="00DB1797"/>
    <w:rsid w:val="00DC453F"/>
    <w:rsid w:val="00DC569C"/>
    <w:rsid w:val="00DE0666"/>
    <w:rsid w:val="00DE10BA"/>
    <w:rsid w:val="00DE672C"/>
    <w:rsid w:val="00DF1CBB"/>
    <w:rsid w:val="00E07CEA"/>
    <w:rsid w:val="00E109AF"/>
    <w:rsid w:val="00E133C5"/>
    <w:rsid w:val="00E27690"/>
    <w:rsid w:val="00E30C00"/>
    <w:rsid w:val="00E34384"/>
    <w:rsid w:val="00E34FC9"/>
    <w:rsid w:val="00E649EB"/>
    <w:rsid w:val="00E651F0"/>
    <w:rsid w:val="00E657F2"/>
    <w:rsid w:val="00EA3F20"/>
    <w:rsid w:val="00EA6AC9"/>
    <w:rsid w:val="00EC4125"/>
    <w:rsid w:val="00EE575B"/>
    <w:rsid w:val="00F07A06"/>
    <w:rsid w:val="00F20AAC"/>
    <w:rsid w:val="00F23D49"/>
    <w:rsid w:val="00F320A8"/>
    <w:rsid w:val="00F5415B"/>
    <w:rsid w:val="00F564B8"/>
    <w:rsid w:val="00F82147"/>
    <w:rsid w:val="00FA4D2E"/>
    <w:rsid w:val="00FB3FF6"/>
    <w:rsid w:val="00FB66EE"/>
    <w:rsid w:val="00FE4873"/>
    <w:rsid w:val="011BF52F"/>
    <w:rsid w:val="012CD3F3"/>
    <w:rsid w:val="01A50E2C"/>
    <w:rsid w:val="01C2C2E3"/>
    <w:rsid w:val="02B7C590"/>
    <w:rsid w:val="02C5DFF0"/>
    <w:rsid w:val="037A48CA"/>
    <w:rsid w:val="041A0525"/>
    <w:rsid w:val="0479FEB0"/>
    <w:rsid w:val="049F4D62"/>
    <w:rsid w:val="04E5C23C"/>
    <w:rsid w:val="05162557"/>
    <w:rsid w:val="05DD526A"/>
    <w:rsid w:val="067F2A72"/>
    <w:rsid w:val="069F6146"/>
    <w:rsid w:val="06CA8B70"/>
    <w:rsid w:val="06E086D1"/>
    <w:rsid w:val="075DE971"/>
    <w:rsid w:val="077F6564"/>
    <w:rsid w:val="078B36B3"/>
    <w:rsid w:val="07EF5E24"/>
    <w:rsid w:val="088399E0"/>
    <w:rsid w:val="089AA5F1"/>
    <w:rsid w:val="08A2364A"/>
    <w:rsid w:val="09270714"/>
    <w:rsid w:val="096C0CF8"/>
    <w:rsid w:val="0980CFD3"/>
    <w:rsid w:val="09D3C796"/>
    <w:rsid w:val="0A976D8A"/>
    <w:rsid w:val="0B0BF1B1"/>
    <w:rsid w:val="0B529B95"/>
    <w:rsid w:val="0B7F9EE2"/>
    <w:rsid w:val="0B996F17"/>
    <w:rsid w:val="0BDAE8A0"/>
    <w:rsid w:val="0BFF4255"/>
    <w:rsid w:val="0C333DEB"/>
    <w:rsid w:val="0D2FC86A"/>
    <w:rsid w:val="0D36D126"/>
    <w:rsid w:val="0D5A5A3B"/>
    <w:rsid w:val="0D5E48CB"/>
    <w:rsid w:val="0D7BCE73"/>
    <w:rsid w:val="0E4B0DAA"/>
    <w:rsid w:val="0E696F9F"/>
    <w:rsid w:val="0ECE3ECF"/>
    <w:rsid w:val="0F196A93"/>
    <w:rsid w:val="0F56895B"/>
    <w:rsid w:val="0F8B90DA"/>
    <w:rsid w:val="0F94625E"/>
    <w:rsid w:val="0FE6DE0B"/>
    <w:rsid w:val="0FF868DB"/>
    <w:rsid w:val="100A217C"/>
    <w:rsid w:val="10B1DEA6"/>
    <w:rsid w:val="1117F764"/>
    <w:rsid w:val="11223EE8"/>
    <w:rsid w:val="1155AE31"/>
    <w:rsid w:val="11BFF06E"/>
    <w:rsid w:val="11DD129C"/>
    <w:rsid w:val="1267171C"/>
    <w:rsid w:val="12929D7E"/>
    <w:rsid w:val="12C3319C"/>
    <w:rsid w:val="12CCAD7A"/>
    <w:rsid w:val="14D97EE8"/>
    <w:rsid w:val="15C86249"/>
    <w:rsid w:val="1749126E"/>
    <w:rsid w:val="176D9E65"/>
    <w:rsid w:val="1796A2BF"/>
    <w:rsid w:val="187576CD"/>
    <w:rsid w:val="18BC0153"/>
    <w:rsid w:val="1902CA08"/>
    <w:rsid w:val="192F1F97"/>
    <w:rsid w:val="19327320"/>
    <w:rsid w:val="19D7278A"/>
    <w:rsid w:val="19DBCB98"/>
    <w:rsid w:val="19FF279F"/>
    <w:rsid w:val="1A16CC3C"/>
    <w:rsid w:val="1A184FFC"/>
    <w:rsid w:val="1A37D5BA"/>
    <w:rsid w:val="1A56A468"/>
    <w:rsid w:val="1A9507BE"/>
    <w:rsid w:val="1A9EFE79"/>
    <w:rsid w:val="1AD15457"/>
    <w:rsid w:val="1AE2D923"/>
    <w:rsid w:val="1B317D3D"/>
    <w:rsid w:val="1B4AB247"/>
    <w:rsid w:val="1B7173CD"/>
    <w:rsid w:val="1B8AC91F"/>
    <w:rsid w:val="1BB29C9D"/>
    <w:rsid w:val="1BDEC53E"/>
    <w:rsid w:val="1BF3F056"/>
    <w:rsid w:val="1C410F88"/>
    <w:rsid w:val="1CCC7E85"/>
    <w:rsid w:val="1CDC9CE4"/>
    <w:rsid w:val="1D4E8A70"/>
    <w:rsid w:val="1D7CAB4F"/>
    <w:rsid w:val="1DDCDFE9"/>
    <w:rsid w:val="1E42BEB1"/>
    <w:rsid w:val="1E786D45"/>
    <w:rsid w:val="1E917050"/>
    <w:rsid w:val="1EA4F973"/>
    <w:rsid w:val="1EC61B08"/>
    <w:rsid w:val="1EE3E9ED"/>
    <w:rsid w:val="1F13AE0B"/>
    <w:rsid w:val="1F4D7930"/>
    <w:rsid w:val="1FEB6F04"/>
    <w:rsid w:val="20249CB7"/>
    <w:rsid w:val="20819E79"/>
    <w:rsid w:val="20879180"/>
    <w:rsid w:val="20E90176"/>
    <w:rsid w:val="211480AB"/>
    <w:rsid w:val="2133C77A"/>
    <w:rsid w:val="219B63E7"/>
    <w:rsid w:val="21C91112"/>
    <w:rsid w:val="222361E1"/>
    <w:rsid w:val="224E5BD5"/>
    <w:rsid w:val="2278F53B"/>
    <w:rsid w:val="22C77A15"/>
    <w:rsid w:val="231E89BE"/>
    <w:rsid w:val="2364E173"/>
    <w:rsid w:val="23937028"/>
    <w:rsid w:val="242CB862"/>
    <w:rsid w:val="247117D9"/>
    <w:rsid w:val="2477F0FA"/>
    <w:rsid w:val="24FD4721"/>
    <w:rsid w:val="2522F787"/>
    <w:rsid w:val="265F3E12"/>
    <w:rsid w:val="268CA7CE"/>
    <w:rsid w:val="2696E2FB"/>
    <w:rsid w:val="26E28BA6"/>
    <w:rsid w:val="2776BF6D"/>
    <w:rsid w:val="2877F353"/>
    <w:rsid w:val="28ABD08C"/>
    <w:rsid w:val="28D71DC3"/>
    <w:rsid w:val="28FF5570"/>
    <w:rsid w:val="292DCB99"/>
    <w:rsid w:val="292FFFE9"/>
    <w:rsid w:val="294AD522"/>
    <w:rsid w:val="2A48560E"/>
    <w:rsid w:val="2A7E7EB1"/>
    <w:rsid w:val="2ADDE432"/>
    <w:rsid w:val="2AFCDD1C"/>
    <w:rsid w:val="2B37ACF1"/>
    <w:rsid w:val="2BB90950"/>
    <w:rsid w:val="2BD16837"/>
    <w:rsid w:val="2C149263"/>
    <w:rsid w:val="2C7E879E"/>
    <w:rsid w:val="2CC49107"/>
    <w:rsid w:val="2D44AAD0"/>
    <w:rsid w:val="2D58B748"/>
    <w:rsid w:val="2DD66542"/>
    <w:rsid w:val="2DFAF139"/>
    <w:rsid w:val="2EE07B31"/>
    <w:rsid w:val="2F136A3D"/>
    <w:rsid w:val="2F4C3325"/>
    <w:rsid w:val="2F7F8F23"/>
    <w:rsid w:val="2FEE0928"/>
    <w:rsid w:val="303E3790"/>
    <w:rsid w:val="30707AA2"/>
    <w:rsid w:val="30796193"/>
    <w:rsid w:val="311BE847"/>
    <w:rsid w:val="32D6E22F"/>
    <w:rsid w:val="32F1A9BC"/>
    <w:rsid w:val="33657543"/>
    <w:rsid w:val="3388AEA3"/>
    <w:rsid w:val="342E82BD"/>
    <w:rsid w:val="34483901"/>
    <w:rsid w:val="348C76FF"/>
    <w:rsid w:val="34AE8A54"/>
    <w:rsid w:val="34F9B22D"/>
    <w:rsid w:val="3511A8B3"/>
    <w:rsid w:val="355F610E"/>
    <w:rsid w:val="35649720"/>
    <w:rsid w:val="35925840"/>
    <w:rsid w:val="3597D7EB"/>
    <w:rsid w:val="35CAC209"/>
    <w:rsid w:val="35F6BE2D"/>
    <w:rsid w:val="36084D8B"/>
    <w:rsid w:val="364BC103"/>
    <w:rsid w:val="365B3C19"/>
    <w:rsid w:val="3692032B"/>
    <w:rsid w:val="3695828E"/>
    <w:rsid w:val="36CE13A9"/>
    <w:rsid w:val="36FB316F"/>
    <w:rsid w:val="3714CD84"/>
    <w:rsid w:val="37A41DEC"/>
    <w:rsid w:val="37E79164"/>
    <w:rsid w:val="383D60DB"/>
    <w:rsid w:val="3884EDE8"/>
    <w:rsid w:val="38CF757C"/>
    <w:rsid w:val="3A1DE4E4"/>
    <w:rsid w:val="3A3A606F"/>
    <w:rsid w:val="3A4BFA8E"/>
    <w:rsid w:val="3ACFCECD"/>
    <w:rsid w:val="3B4581A3"/>
    <w:rsid w:val="3B9C732C"/>
    <w:rsid w:val="3BD7F0DE"/>
    <w:rsid w:val="3BF9CCBC"/>
    <w:rsid w:val="3D29D509"/>
    <w:rsid w:val="3D38438D"/>
    <w:rsid w:val="3D448E16"/>
    <w:rsid w:val="3D7BCF49"/>
    <w:rsid w:val="3D863F6F"/>
    <w:rsid w:val="3DEF5FF7"/>
    <w:rsid w:val="3E459811"/>
    <w:rsid w:val="3E8177C9"/>
    <w:rsid w:val="3F064354"/>
    <w:rsid w:val="3F316D7E"/>
    <w:rsid w:val="3F3172BD"/>
    <w:rsid w:val="3F41AE8E"/>
    <w:rsid w:val="3FFEA681"/>
    <w:rsid w:val="400E5F61"/>
    <w:rsid w:val="407CF826"/>
    <w:rsid w:val="4162F99F"/>
    <w:rsid w:val="41933434"/>
    <w:rsid w:val="424BB88D"/>
    <w:rsid w:val="4250F685"/>
    <w:rsid w:val="42FECA00"/>
    <w:rsid w:val="4360D026"/>
    <w:rsid w:val="453E810E"/>
    <w:rsid w:val="4564BDD8"/>
    <w:rsid w:val="45A0AF02"/>
    <w:rsid w:val="461ED94E"/>
    <w:rsid w:val="4633F06B"/>
    <w:rsid w:val="463A2D01"/>
    <w:rsid w:val="4642A8C1"/>
    <w:rsid w:val="46EDE7E5"/>
    <w:rsid w:val="47064467"/>
    <w:rsid w:val="47069D7B"/>
    <w:rsid w:val="472DFB92"/>
    <w:rsid w:val="48244CD4"/>
    <w:rsid w:val="484DC019"/>
    <w:rsid w:val="48B51320"/>
    <w:rsid w:val="491E00DC"/>
    <w:rsid w:val="49604AA3"/>
    <w:rsid w:val="49826848"/>
    <w:rsid w:val="49B6AFF5"/>
    <w:rsid w:val="49CE2DA6"/>
    <w:rsid w:val="4A63DC9A"/>
    <w:rsid w:val="4ADC8E20"/>
    <w:rsid w:val="4B67E857"/>
    <w:rsid w:val="4BBA8F5B"/>
    <w:rsid w:val="4C71A897"/>
    <w:rsid w:val="4CA28652"/>
    <w:rsid w:val="4D1F7B63"/>
    <w:rsid w:val="4D4D90C6"/>
    <w:rsid w:val="4D75DEFF"/>
    <w:rsid w:val="4DB830D9"/>
    <w:rsid w:val="4EA19EC9"/>
    <w:rsid w:val="4ED6E262"/>
    <w:rsid w:val="4F31211D"/>
    <w:rsid w:val="4FA94959"/>
    <w:rsid w:val="503B597A"/>
    <w:rsid w:val="505120C1"/>
    <w:rsid w:val="510106D7"/>
    <w:rsid w:val="512FB4BB"/>
    <w:rsid w:val="514118D5"/>
    <w:rsid w:val="51935C9D"/>
    <w:rsid w:val="520A894C"/>
    <w:rsid w:val="520B4035"/>
    <w:rsid w:val="5242CD09"/>
    <w:rsid w:val="52F356C9"/>
    <w:rsid w:val="52FC7310"/>
    <w:rsid w:val="530AE0C8"/>
    <w:rsid w:val="531C8E8E"/>
    <w:rsid w:val="53BC1C29"/>
    <w:rsid w:val="53FD520D"/>
    <w:rsid w:val="55CAAB44"/>
    <w:rsid w:val="5604A340"/>
    <w:rsid w:val="56654A00"/>
    <w:rsid w:val="56D6DD36"/>
    <w:rsid w:val="5711D277"/>
    <w:rsid w:val="57ADA8AE"/>
    <w:rsid w:val="57BE6CC7"/>
    <w:rsid w:val="57DB7CB9"/>
    <w:rsid w:val="58CF772F"/>
    <w:rsid w:val="5A3E093C"/>
    <w:rsid w:val="5A5DE4D6"/>
    <w:rsid w:val="5A922CE8"/>
    <w:rsid w:val="5AD81463"/>
    <w:rsid w:val="5B5A649C"/>
    <w:rsid w:val="5BC0C2F4"/>
    <w:rsid w:val="5BF0C3C4"/>
    <w:rsid w:val="5C8FB9E7"/>
    <w:rsid w:val="5CDA57C7"/>
    <w:rsid w:val="5D8C9425"/>
    <w:rsid w:val="5E189DCF"/>
    <w:rsid w:val="5E5F4135"/>
    <w:rsid w:val="5E92E1CF"/>
    <w:rsid w:val="5F0D3F6F"/>
    <w:rsid w:val="5F29CC63"/>
    <w:rsid w:val="5FCD6641"/>
    <w:rsid w:val="5FCE1844"/>
    <w:rsid w:val="604A5720"/>
    <w:rsid w:val="6131C282"/>
    <w:rsid w:val="615DC306"/>
    <w:rsid w:val="61BE3A73"/>
    <w:rsid w:val="61CB485B"/>
    <w:rsid w:val="61E00C82"/>
    <w:rsid w:val="6236CD54"/>
    <w:rsid w:val="629D435A"/>
    <w:rsid w:val="6305B906"/>
    <w:rsid w:val="6325D1CF"/>
    <w:rsid w:val="63B3BDA8"/>
    <w:rsid w:val="6412F5EB"/>
    <w:rsid w:val="644583AD"/>
    <w:rsid w:val="64C0DB9A"/>
    <w:rsid w:val="64C1A230"/>
    <w:rsid w:val="66433BC8"/>
    <w:rsid w:val="665D7291"/>
    <w:rsid w:val="66C02B1F"/>
    <w:rsid w:val="67AA5232"/>
    <w:rsid w:val="684B4F13"/>
    <w:rsid w:val="688E50E6"/>
    <w:rsid w:val="68C628B5"/>
    <w:rsid w:val="68C91166"/>
    <w:rsid w:val="68D6A2F6"/>
    <w:rsid w:val="69EDD2BA"/>
    <w:rsid w:val="6AAE4E94"/>
    <w:rsid w:val="6AF2D64C"/>
    <w:rsid w:val="6B57C5AB"/>
    <w:rsid w:val="6B59B609"/>
    <w:rsid w:val="6B9330E5"/>
    <w:rsid w:val="6BC65D35"/>
    <w:rsid w:val="6BEFA390"/>
    <w:rsid w:val="6C148D18"/>
    <w:rsid w:val="6C94308B"/>
    <w:rsid w:val="6D26D442"/>
    <w:rsid w:val="6D64A324"/>
    <w:rsid w:val="6D8AF76F"/>
    <w:rsid w:val="6E69F228"/>
    <w:rsid w:val="6F1EE5DD"/>
    <w:rsid w:val="6F9349D9"/>
    <w:rsid w:val="6FFF6A28"/>
    <w:rsid w:val="70624BEA"/>
    <w:rsid w:val="70634058"/>
    <w:rsid w:val="71AEE0EE"/>
    <w:rsid w:val="71B4F347"/>
    <w:rsid w:val="72A2141A"/>
    <w:rsid w:val="7328C7B8"/>
    <w:rsid w:val="73F50558"/>
    <w:rsid w:val="749985C1"/>
    <w:rsid w:val="74B5012F"/>
    <w:rsid w:val="7529D21B"/>
    <w:rsid w:val="75CADA74"/>
    <w:rsid w:val="75DDE2C1"/>
    <w:rsid w:val="75DFC5A0"/>
    <w:rsid w:val="763BA212"/>
    <w:rsid w:val="76513C07"/>
    <w:rsid w:val="766F3C0D"/>
    <w:rsid w:val="76972CF4"/>
    <w:rsid w:val="76F44111"/>
    <w:rsid w:val="7779B322"/>
    <w:rsid w:val="78500062"/>
    <w:rsid w:val="78AEC5E5"/>
    <w:rsid w:val="78B5143B"/>
    <w:rsid w:val="78C4D224"/>
    <w:rsid w:val="78DE0640"/>
    <w:rsid w:val="78FEB07D"/>
    <w:rsid w:val="7950F4A0"/>
    <w:rsid w:val="79A6DCCF"/>
    <w:rsid w:val="79C69F87"/>
    <w:rsid w:val="7A03F439"/>
    <w:rsid w:val="7A39A097"/>
    <w:rsid w:val="7A83C587"/>
    <w:rsid w:val="7ABFACC3"/>
    <w:rsid w:val="7B24EA7A"/>
    <w:rsid w:val="7B40B83D"/>
    <w:rsid w:val="7B757509"/>
    <w:rsid w:val="7B8F65EB"/>
    <w:rsid w:val="7C07E621"/>
    <w:rsid w:val="7C118885"/>
    <w:rsid w:val="7CCBC981"/>
    <w:rsid w:val="7D8AB377"/>
    <w:rsid w:val="7DB487D4"/>
    <w:rsid w:val="7DD7BC28"/>
    <w:rsid w:val="7E207777"/>
    <w:rsid w:val="7EED6F92"/>
    <w:rsid w:val="7F492947"/>
    <w:rsid w:val="7FC9D681"/>
    <w:rsid w:val="7FF8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43798"/>
  <w15:docId w15:val="{79EB3A15-C59A-D84E-A665-BB114AD2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76E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8477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76E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8477F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EA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B2F54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A06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8477F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6E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260E2E"/>
    <w:pPr>
      <w:spacing w:before="100" w:beforeAutospacing="1" w:after="100" w:afterAutospacing="1"/>
    </w:pPr>
    <w:rPr>
      <w:rFonts w:ascii="Times" w:hAnsi="Times" w:eastAsia="Times New Roman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60E2E"/>
    <w:rPr>
      <w:i/>
      <w:iCs/>
    </w:rPr>
  </w:style>
  <w:style w:type="character" w:styleId="Hyperlink">
    <w:name w:val="Hyperlink"/>
    <w:basedOn w:val="DefaultParagraphFont"/>
    <w:uiPriority w:val="99"/>
    <w:unhideWhenUsed/>
    <w:rsid w:val="311BE84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53A15"/>
    <w:pPr>
      <w:ind w:left="720"/>
      <w:contextualSpacing/>
    </w:pPr>
  </w:style>
  <w:style w:type="paragraph" w:styleId="H1-Header" w:customStyle="1">
    <w:name w:val="H1 - Header"/>
    <w:basedOn w:val="Heading1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72"/>
      <w:szCs w:val="72"/>
    </w:rPr>
  </w:style>
  <w:style w:type="character" w:styleId="Heading1Char" w:customStyle="1">
    <w:name w:val="Heading 1 Char"/>
    <w:basedOn w:val="DefaultParagraphFont"/>
    <w:link w:val="Heading1"/>
    <w:uiPriority w:val="9"/>
    <w:rsid w:val="008D476E"/>
    <w:rPr>
      <w:rFonts w:asciiTheme="majorHAnsi" w:hAnsiTheme="majorHAnsi" w:eastAsiaTheme="majorEastAsia" w:cstheme="majorBidi"/>
      <w:color w:val="28477F" w:themeColor="accent1" w:themeShade="BF"/>
      <w:sz w:val="32"/>
      <w:szCs w:val="32"/>
    </w:rPr>
  </w:style>
  <w:style w:type="paragraph" w:styleId="LargeText" w:customStyle="1">
    <w:name w:val="Large Text"/>
    <w:basedOn w:val="BodyText"/>
    <w:qFormat/>
    <w:rsid w:val="008D476E"/>
    <w:pPr>
      <w:jc w:val="center"/>
    </w:pPr>
    <w:rPr>
      <w:rFonts w:ascii="Arial" w:hAnsi="Arial" w:cs="Arial"/>
      <w:color w:val="3660AA" w:themeColor="text2"/>
      <w:sz w:val="44"/>
      <w:szCs w:val="44"/>
    </w:rPr>
  </w:style>
  <w:style w:type="paragraph" w:styleId="BodyText">
    <w:name w:val="Body Text"/>
    <w:basedOn w:val="Normal"/>
    <w:link w:val="BodyTextChar"/>
    <w:uiPriority w:val="99"/>
    <w:semiHidden/>
    <w:unhideWhenUsed/>
    <w:rsid w:val="008D476E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8D476E"/>
  </w:style>
  <w:style w:type="paragraph" w:styleId="BibleVers" w:customStyle="1">
    <w:name w:val="Bible Vers"/>
    <w:basedOn w:val="BodyText"/>
    <w:qFormat/>
    <w:rsid w:val="008D476E"/>
    <w:pPr>
      <w:spacing w:before="240" w:after="0"/>
      <w:jc w:val="center"/>
      <w:textAlignment w:val="top"/>
    </w:pPr>
    <w:rPr>
      <w:rFonts w:ascii="Arial" w:hAnsi="Arial" w:cs="Arial" w:eastAsiaTheme="minorEastAsia"/>
      <w:b/>
      <w:bCs/>
      <w:color w:val="000000"/>
      <w:bdr w:val="none" w:color="auto" w:sz="0" w:space="0" w:frame="1"/>
    </w:rPr>
  </w:style>
  <w:style w:type="paragraph" w:styleId="H2SubHeader" w:customStyle="1">
    <w:name w:val="H2 Sub Header"/>
    <w:basedOn w:val="Heading2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44"/>
      <w:szCs w:val="44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D476E"/>
    <w:rPr>
      <w:rFonts w:asciiTheme="majorHAnsi" w:hAnsiTheme="majorHAnsi" w:eastAsiaTheme="majorEastAsia" w:cstheme="majorBidi"/>
      <w:color w:val="28477F" w:themeColor="accent1" w:themeShade="BF"/>
      <w:sz w:val="26"/>
      <w:szCs w:val="26"/>
    </w:rPr>
  </w:style>
  <w:style w:type="paragraph" w:styleId="12ptBoldBody" w:customStyle="1">
    <w:name w:val="12pt Bold Body"/>
    <w:basedOn w:val="Normal"/>
    <w:qFormat/>
    <w:rsid w:val="008D476E"/>
    <w:rPr>
      <w:rFonts w:ascii="Arial" w:hAnsi="Arial" w:cs="Arial"/>
      <w:b/>
      <w:bCs/>
    </w:rPr>
  </w:style>
  <w:style w:type="paragraph" w:styleId="12ptBody" w:customStyle="1">
    <w:name w:val="12pt Body"/>
    <w:basedOn w:val="Normal"/>
    <w:qFormat/>
    <w:rsid w:val="006C1EA9"/>
    <w:rPr>
      <w:rFonts w:ascii="Arial" w:hAnsi="Arial" w:cs="Arial"/>
    </w:rPr>
  </w:style>
  <w:style w:type="paragraph" w:styleId="H3Title" w:customStyle="1">
    <w:name w:val="H3 Title"/>
    <w:basedOn w:val="Heading3"/>
    <w:qFormat/>
    <w:rsid w:val="006C1EA9"/>
    <w:rPr>
      <w:rFonts w:ascii="Arial" w:hAnsi="Arial" w:cs="Arial"/>
      <w:b/>
      <w:bCs/>
      <w:color w:val="3660AA" w:themeColor="text2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C1EA9"/>
    <w:rPr>
      <w:rFonts w:asciiTheme="majorHAnsi" w:hAnsiTheme="majorHAnsi" w:eastAsiaTheme="majorEastAsia" w:cstheme="majorBidi"/>
      <w:color w:val="1B2F54" w:themeColor="accent1" w:themeShade="7F"/>
    </w:rPr>
  </w:style>
  <w:style w:type="table" w:styleId="16ptTableHeader" w:customStyle="1">
    <w:name w:val="16pt Table Header"/>
    <w:basedOn w:val="TableNormal"/>
    <w:uiPriority w:val="99"/>
    <w:rsid w:val="006C1EA9"/>
    <w:tblPr/>
  </w:style>
  <w:style w:type="table" w:styleId="14ptTableHeader" w:customStyle="1">
    <w:name w:val="14pt Table Header"/>
    <w:basedOn w:val="TableNormal"/>
    <w:uiPriority w:val="99"/>
    <w:rsid w:val="00F07A06"/>
    <w:pPr>
      <w:jc w:val="center"/>
    </w:pPr>
    <w:rPr>
      <w:rFonts w:ascii="Arial" w:hAnsi="Arial"/>
      <w:b/>
      <w:sz w:val="28"/>
    </w:rPr>
    <w:tblPr/>
    <w:tcPr>
      <w:vAlign w:val="center"/>
    </w:tcPr>
  </w:style>
  <w:style w:type="paragraph" w:styleId="H4-14ptTitle" w:customStyle="1">
    <w:name w:val="H4 - 14pt Title"/>
    <w:basedOn w:val="Heading4"/>
    <w:qFormat/>
    <w:rsid w:val="00F07A06"/>
    <w:pPr>
      <w:jc w:val="center"/>
    </w:pPr>
    <w:rPr>
      <w:rFonts w:ascii="Arial" w:hAnsi="Arial"/>
      <w:b/>
      <w:i w:val="0"/>
      <w:color w:val="000000" w:themeColor="text1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07A06"/>
    <w:rPr>
      <w:rFonts w:asciiTheme="majorHAnsi" w:hAnsiTheme="majorHAnsi" w:eastAsiaTheme="majorEastAsia" w:cstheme="majorBidi"/>
      <w:i/>
      <w:iCs/>
      <w:color w:val="28477F" w:themeColor="accent1" w:themeShade="BF"/>
    </w:rPr>
  </w:style>
  <w:style w:type="paragraph" w:styleId="TableWords" w:customStyle="1">
    <w:name w:val="Table Words"/>
    <w:basedOn w:val="Normal"/>
    <w:qFormat/>
    <w:rsid w:val="00E34384"/>
    <w:pPr>
      <w:framePr w:hSpace="181" w:wrap="around" w:hAnchor="margin" w:vAnchor="text" w:xAlign="center" w:y="75"/>
      <w:jc w:val="center"/>
    </w:pPr>
    <w:rPr>
      <w:rFonts w:ascii="Arial" w:hAnsi="Arial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emf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nicolacooke/Downloads/AHMAT%20Year%203-4%20Spelling%20Homework%202025-26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AHMAT 2">
      <a:dk1>
        <a:srgbClr val="000000"/>
      </a:dk1>
      <a:lt1>
        <a:srgbClr val="FBFFFF"/>
      </a:lt1>
      <a:dk2>
        <a:srgbClr val="3660AA"/>
      </a:dk2>
      <a:lt2>
        <a:srgbClr val="FFFFFF"/>
      </a:lt2>
      <a:accent1>
        <a:srgbClr val="3660AA"/>
      </a:accent1>
      <a:accent2>
        <a:srgbClr val="E7364E"/>
      </a:accent2>
      <a:accent3>
        <a:srgbClr val="FFD301"/>
      </a:accent3>
      <a:accent4>
        <a:srgbClr val="15B439"/>
      </a:accent4>
      <a:accent5>
        <a:srgbClr val="E999EA"/>
      </a:accent5>
      <a:accent6>
        <a:srgbClr val="B857E8"/>
      </a:accent6>
      <a:hlink>
        <a:srgbClr val="000000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TaxCatchAll xmlns="96307a91-d7b4-4bed-97b2-3ea042accedb" xsi:nil="true"/>
    <SharedWithUsers xmlns="96307a91-d7b4-4bed-97b2-3ea042accedb">
      <UserInfo>
        <DisplayName/>
        <AccountId xsi:nil="true"/>
        <AccountType/>
      </UserInfo>
    </SharedWithUsers>
    <MediaLengthInSeconds xmlns="7769f6e9-3d71-4df9-b870-758db05e33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3" ma:contentTypeDescription="Create a new document." ma:contentTypeScope="" ma:versionID="9e1d8fa8bd87b949eb60feb6152752ba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6f51b556a944ca8282e4575b1a04268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EF8147-5BB1-423A-BDB3-5F1F0BDE03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2.xml><?xml version="1.0" encoding="utf-8"?>
<ds:datastoreItem xmlns:ds="http://schemas.openxmlformats.org/officeDocument/2006/customXml" ds:itemID="{BB32ED35-0CF9-4C8D-9E8A-3C042269E8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B8893C-AB96-4094-ACA7-0518EB98ADCB}"/>
</file>

<file path=customXml/itemProps4.xml><?xml version="1.0" encoding="utf-8"?>
<ds:datastoreItem xmlns:ds="http://schemas.openxmlformats.org/officeDocument/2006/customXml" ds:itemID="{00D7F535-86FD-9349-8E4D-8BA375B09E0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AHMAT Year 3-4 Spelling Homework 2025-26.dotx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Nikki Cooke</dc:creator>
  <keywords/>
  <dc:description/>
  <lastModifiedBy>Carla Harrison</lastModifiedBy>
  <revision>3</revision>
  <dcterms:created xsi:type="dcterms:W3CDTF">2026-09-02T20:07:00.0000000Z</dcterms:created>
  <dcterms:modified xsi:type="dcterms:W3CDTF">2026-09-04T11:17:22.6355963Z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  <property fmtid="{D5CDD505-2E9C-101B-9397-08002B2CF9AE}" pid="3" name="MediaServiceImageTags">
    <vt:lpwstr/>
  </property>
  <property fmtid="{D5CDD505-2E9C-101B-9397-08002B2CF9AE}" pid="4" name="Order">
    <vt:r8>115000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